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97692" w14:textId="354FD89A" w:rsidR="00882856" w:rsidRDefault="002B6C0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70ABE" wp14:editId="54F8E953">
                <wp:simplePos x="0" y="0"/>
                <wp:positionH relativeFrom="column">
                  <wp:posOffset>-457200</wp:posOffset>
                </wp:positionH>
                <wp:positionV relativeFrom="paragraph">
                  <wp:posOffset>-466090</wp:posOffset>
                </wp:positionV>
                <wp:extent cx="1480820" cy="100965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10096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6B09D" w14:textId="165733A6" w:rsidR="00882856" w:rsidRPr="00882856" w:rsidRDefault="00882856" w:rsidP="00882856">
                            <w:pPr>
                              <w:pStyle w:val="side-title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70ABE" id="Rectangle 3" o:spid="_x0000_s1026" alt="&quot;&quot;" style="position:absolute;margin-left:-36pt;margin-top:-36.7pt;width:116.6pt;height:7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" fillcolor="#5d739a [3206]" stroked="f" strokeweight="2pt">
                <v:textbox style="layout-flow:vertical;mso-layout-flow-alt:bottom-to-top;mso-fit-shape-to-text:t" inset="0,0,0,0">
                  <w:txbxContent>
                    <w:p w14:paraId="0936B09D" w14:textId="165733A6" w:rsidR="00882856" w:rsidRPr="00882856" w:rsidRDefault="00882856" w:rsidP="00882856">
                      <w:pPr>
                        <w:pStyle w:val="side-title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right" w:tblpY="8103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6"/>
      </w:tblGrid>
      <w:tr w:rsidR="00882856" w14:paraId="09CFDE62" w14:textId="77777777" w:rsidTr="002B6C02">
        <w:trPr>
          <w:trHeight w:val="5638"/>
        </w:trPr>
        <w:tc>
          <w:tcPr>
            <w:tcW w:w="6105" w:type="dxa"/>
          </w:tcPr>
          <w:p w14:paraId="21F68819" w14:textId="77777777" w:rsidR="00882856" w:rsidRDefault="002B6C02" w:rsidP="002B6C02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8A4A77" wp14:editId="0E57732D">
                      <wp:extent cx="3760631" cy="1519707"/>
                      <wp:effectExtent l="0" t="0" r="0" b="444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0631" cy="15197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3C3434" w14:textId="77777777" w:rsidR="007E73E2" w:rsidRDefault="007E73E2" w:rsidP="002B6C02">
                                  <w:pPr>
                                    <w:pStyle w:val="DirectoryTitle"/>
                                  </w:pPr>
                                  <w:r>
                                    <w:t>DMA SEIC</w:t>
                                  </w:r>
                                </w:p>
                                <w:p w14:paraId="19669D3B" w14:textId="77777777" w:rsidR="007E73E2" w:rsidRDefault="007E73E2" w:rsidP="002B6C02">
                                  <w:pPr>
                                    <w:pStyle w:val="DirectoryTitl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Department of Military Affairs</w:t>
                                  </w:r>
                                </w:p>
                                <w:p w14:paraId="466C16BE" w14:textId="650BFF4C" w:rsidR="002B6C02" w:rsidRPr="002B6C02" w:rsidRDefault="007E73E2" w:rsidP="002B6C02">
                                  <w:pPr>
                                    <w:pStyle w:val="DirectoryTitle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State Equity &amp; Inclusion Committee</w:t>
                                  </w:r>
                                  <w:r w:rsidR="002B6C02" w:rsidRPr="002B6C02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28A4A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width:296.1pt;height:1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" filled="f" stroked="f" strokeweight=".5pt">
                      <v:textbox>
                        <w:txbxContent>
                          <w:p w14:paraId="533C3434" w14:textId="77777777" w:rsidR="007E73E2" w:rsidRDefault="007E73E2" w:rsidP="002B6C02">
                            <w:pPr>
                              <w:pStyle w:val="DirectoryTitle"/>
                            </w:pPr>
                            <w:r>
                              <w:t>DMA SEIC</w:t>
                            </w:r>
                          </w:p>
                          <w:p w14:paraId="19669D3B" w14:textId="77777777" w:rsidR="007E73E2" w:rsidRDefault="007E73E2" w:rsidP="002B6C02">
                            <w:pPr>
                              <w:pStyle w:val="DirectoryTitl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Department of Military Affairs</w:t>
                            </w:r>
                          </w:p>
                          <w:p w14:paraId="466C16BE" w14:textId="650BFF4C" w:rsidR="002B6C02" w:rsidRPr="002B6C02" w:rsidRDefault="007E73E2" w:rsidP="002B6C02">
                            <w:pPr>
                              <w:pStyle w:val="DirectoryTitle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State Equity &amp; Inclusion Committee</w:t>
                            </w:r>
                            <w:r w:rsidR="002B6C02" w:rsidRPr="002B6C02"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EA44D0" wp14:editId="0D8C834C">
                      <wp:extent cx="3883660" cy="1017431"/>
                      <wp:effectExtent l="0" t="0" r="0" b="0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3660" cy="10174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615804" w14:textId="483F1834" w:rsidR="002B6C02" w:rsidRPr="000E1657" w:rsidRDefault="002B6C02" w:rsidP="000E1657">
                                  <w:pPr>
                                    <w:pStyle w:val="SeasonYear"/>
                                  </w:pPr>
                                  <w:r w:rsidRPr="000E1657">
                                    <w:t>Membership</w:t>
                                  </w:r>
                                  <w:r w:rsidR="001204F2">
                                    <w:t xml:space="preserve"> and Resource </w:t>
                                  </w:r>
                                  <w:r w:rsidRPr="000E1657">
                                    <w:t xml:space="preserve"> Directory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EA44D0" id="Text Box 4" o:spid="_x0000_s1028" type="#_x0000_t202" style="width:305.8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SlHQIAADQEAAAOAAAAZHJzL2Uyb0RvYy54bWysU11v2yAUfZ+0/4B4X2wna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" filled="f" stroked="f" strokeweight=".5pt">
                      <v:textbox>
                        <w:txbxContent>
                          <w:p w14:paraId="1A615804" w14:textId="483F1834" w:rsidR="002B6C02" w:rsidRPr="000E1657" w:rsidRDefault="002B6C02" w:rsidP="000E1657">
                            <w:pPr>
                              <w:pStyle w:val="SeasonYear"/>
                            </w:pPr>
                            <w:r w:rsidRPr="000E1657">
                              <w:t>Membership</w:t>
                            </w:r>
                            <w:r w:rsidR="001204F2">
                              <w:t xml:space="preserve"> and </w:t>
                            </w:r>
                            <w:proofErr w:type="gramStart"/>
                            <w:r w:rsidR="001204F2">
                              <w:t xml:space="preserve">Resource </w:t>
                            </w:r>
                            <w:r w:rsidRPr="000E1657">
                              <w:t xml:space="preserve"> Directory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909858" wp14:editId="56314C99">
                      <wp:extent cx="1995805" cy="0"/>
                      <wp:effectExtent l="0" t="19050" r="42545" b="38100"/>
                      <wp:docPr id="7" name="Straight Connector 7" descr="text space 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580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250016BC" id="Straight Connector 7" o:spid="_x0000_s1026" alt="text space bar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" strokecolor="white [3212]" strokeweight="4.5pt">
                      <w10:anchorlock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546140" wp14:editId="0C239BA9">
                      <wp:extent cx="3373013" cy="1017431"/>
                      <wp:effectExtent l="0" t="0" r="0" b="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013" cy="10174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5EAECC" w14:textId="4A647FC8" w:rsidR="007E73E2" w:rsidRPr="000E1657" w:rsidRDefault="007E73E2" w:rsidP="007E73E2">
                                  <w:pPr>
                                    <w:pStyle w:val="SeasonYear"/>
                                  </w:pPr>
                                  <w:r>
                                    <w:rPr>
                                      <w:b/>
                                    </w:rPr>
                                    <w:t>2022-</w:t>
                                  </w:r>
                                  <w:r w:rsidR="002B6C02" w:rsidRPr="000E1657">
                                    <w:rPr>
                                      <w:b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546140" id="Text Box 9" o:spid="_x0000_s1029" type="#_x0000_t202" style="width:265.6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" filled="f" stroked="f" strokeweight=".5pt">
                      <v:textbox>
                        <w:txbxContent>
                          <w:p w14:paraId="0B5EAECC" w14:textId="4A647FC8" w:rsidR="007E73E2" w:rsidRPr="000E1657" w:rsidRDefault="007E73E2" w:rsidP="007E73E2">
                            <w:pPr>
                              <w:pStyle w:val="SeasonYear"/>
                            </w:pPr>
                            <w:r>
                              <w:rPr>
                                <w:b/>
                              </w:rPr>
                              <w:t>2022-</w:t>
                            </w:r>
                            <w:r w:rsidR="002B6C02" w:rsidRPr="000E1657">
                              <w:rPr>
                                <w:b/>
                              </w:rPr>
                              <w:t>20</w:t>
                            </w:r>
                            <w:r>
                              <w:rPr>
                                <w:b/>
                              </w:rPr>
                              <w:t>24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6930B07" w14:textId="455D5CD6" w:rsidR="002B6C02" w:rsidRDefault="002B6C02" w:rsidP="00CC0D98"/>
    <w:p w14:paraId="521AD293" w14:textId="29BF45C0" w:rsidR="002B6C02" w:rsidRDefault="004B6704" w:rsidP="002B6C02">
      <w:pPr>
        <w:pStyle w:val="Heading1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3F709DB" wp14:editId="68CC8D36">
            <wp:simplePos x="0" y="0"/>
            <wp:positionH relativeFrom="margin">
              <wp:align>left</wp:align>
            </wp:positionH>
            <wp:positionV relativeFrom="paragraph">
              <wp:posOffset>6701790</wp:posOffset>
            </wp:positionV>
            <wp:extent cx="2009775" cy="2005471"/>
            <wp:effectExtent l="0" t="0" r="0" b="0"/>
            <wp:wrapNone/>
            <wp:docPr id="18" name="Picture 18" descr="A picture containing clothing, text, cartoon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othing, text, cartoon, graphic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ECC">
        <w:rPr>
          <w:noProof/>
        </w:rPr>
        <w:drawing>
          <wp:anchor distT="0" distB="0" distL="114300" distR="114300" simplePos="0" relativeHeight="251659264" behindDoc="1" locked="0" layoutInCell="1" allowOverlap="1" wp14:anchorId="4D1759D7" wp14:editId="6AC997F8">
            <wp:simplePos x="0" y="0"/>
            <wp:positionH relativeFrom="column">
              <wp:posOffset>-1476231</wp:posOffset>
            </wp:positionH>
            <wp:positionV relativeFrom="paragraph">
              <wp:posOffset>1531020</wp:posOffset>
            </wp:positionV>
            <wp:extent cx="11185314" cy="6493083"/>
            <wp:effectExtent l="2857" t="0" r="318" b="317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85314" cy="649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C02">
        <w:br w:type="page"/>
      </w:r>
    </w:p>
    <w:tbl>
      <w:tblPr>
        <w:tblpPr w:leftFromText="180" w:rightFromText="180" w:horzAnchor="margin" w:tblpY="-570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713ABB" w14:paraId="5FDBA39E" w14:textId="77777777" w:rsidTr="000A1510">
        <w:trPr>
          <w:trHeight w:val="913"/>
        </w:trPr>
        <w:tc>
          <w:tcPr>
            <w:tcW w:w="5314" w:type="dxa"/>
          </w:tcPr>
          <w:p w14:paraId="4C3249C6" w14:textId="306DAEF1" w:rsidR="000A1510" w:rsidRDefault="006344B4" w:rsidP="000A1510">
            <w:pPr>
              <w:pStyle w:val="MemberDetails"/>
              <w:rPr>
                <w:noProof/>
              </w:rPr>
            </w:pPr>
            <w:r w:rsidRPr="003E51E9">
              <w:rPr>
                <w:noProof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5A4D6D1C" wp14:editId="7ADD327B">
                  <wp:simplePos x="0" y="0"/>
                  <wp:positionH relativeFrom="page">
                    <wp:posOffset>-458470</wp:posOffset>
                  </wp:positionH>
                  <wp:positionV relativeFrom="paragraph">
                    <wp:posOffset>-89535</wp:posOffset>
                  </wp:positionV>
                  <wp:extent cx="7795260" cy="10057431"/>
                  <wp:effectExtent l="0" t="0" r="0" b="127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60" cy="1005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9E3A88" w14:textId="77777777" w:rsidR="000A1510" w:rsidRDefault="000A1510" w:rsidP="000A1510">
            <w:pPr>
              <w:pStyle w:val="MemberDetails"/>
              <w:rPr>
                <w:noProof/>
              </w:rPr>
            </w:pPr>
          </w:p>
          <w:p w14:paraId="6A0D32BB" w14:textId="3F56F529" w:rsidR="00713ABB" w:rsidRPr="007E73E2" w:rsidRDefault="00713ABB" w:rsidP="000A1510">
            <w:pPr>
              <w:pStyle w:val="MemberDetails"/>
              <w:rPr>
                <w:sz w:val="24"/>
                <w:szCs w:val="24"/>
              </w:rPr>
            </w:pPr>
          </w:p>
        </w:tc>
        <w:tc>
          <w:tcPr>
            <w:tcW w:w="5618" w:type="dxa"/>
          </w:tcPr>
          <w:p w14:paraId="17602E44" w14:textId="2E10AFA9" w:rsidR="00713ABB" w:rsidRPr="000E1657" w:rsidRDefault="00713ABB" w:rsidP="000A1510">
            <w:pPr>
              <w:pStyle w:val="MemberDetails"/>
              <w:jc w:val="right"/>
            </w:pPr>
          </w:p>
        </w:tc>
      </w:tr>
    </w:tbl>
    <w:tbl>
      <w:tblPr>
        <w:tblpPr w:leftFromText="180" w:rightFromText="180" w:vertAnchor="text" w:tblpX="-40" w:tblpY="609"/>
        <w:tblW w:w="108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91"/>
      </w:tblGrid>
      <w:tr w:rsidR="000E1657" w14:paraId="2833DDFC" w14:textId="77777777" w:rsidTr="00877125">
        <w:trPr>
          <w:trHeight w:val="3225"/>
        </w:trPr>
        <w:tc>
          <w:tcPr>
            <w:tcW w:w="10891" w:type="dxa"/>
          </w:tcPr>
          <w:sdt>
            <w:sdtPr>
              <w:rPr>
                <w:rStyle w:val="OrganizationNameChar"/>
                <w:b/>
              </w:rPr>
              <w:id w:val="309457818"/>
              <w:placeholder>
                <w:docPart w:val="782A3CA6EBFB4DFA97E7EB7DC1A502A0"/>
              </w:placeholder>
              <w15:appearance w15:val="hidden"/>
            </w:sdtPr>
            <w:sdtEndPr>
              <w:rPr>
                <w:rStyle w:val="DefaultParagraphFont"/>
                <w:sz w:val="24"/>
                <w:szCs w:val="24"/>
              </w:rPr>
            </w:sdtEndPr>
            <w:sdtContent>
              <w:p w14:paraId="0752BC6C" w14:textId="6A75E41C" w:rsidR="008B1C7A" w:rsidRPr="00D910B0" w:rsidRDefault="007E73E2" w:rsidP="00713ABB">
                <w:pPr>
                  <w:pStyle w:val="OrganizationName"/>
                  <w:framePr w:hSpace="0" w:wrap="auto" w:vAnchor="margin" w:xAlign="left" w:yAlign="inline"/>
                  <w:ind w:firstLine="0"/>
                  <w:jc w:val="center"/>
                  <w:rPr>
                    <w:rStyle w:val="OrganizationNameChar"/>
                    <w:b/>
                  </w:rPr>
                </w:pPr>
                <w:r w:rsidRPr="00D910B0">
                  <w:rPr>
                    <w:rStyle w:val="OrganizationNameChar"/>
                    <w:b/>
                  </w:rPr>
                  <w:t>DMA SEIC</w:t>
                </w:r>
              </w:p>
              <w:p w14:paraId="47BD0540" w14:textId="77777777" w:rsidR="00E01E88" w:rsidRPr="00E01E88" w:rsidRDefault="00E01E88" w:rsidP="00713ABB">
                <w:pPr>
                  <w:pStyle w:val="OrganizationName"/>
                  <w:framePr w:hSpace="0" w:wrap="auto" w:vAnchor="margin" w:xAlign="left" w:yAlign="inline"/>
                  <w:ind w:firstLine="0"/>
                  <w:jc w:val="center"/>
                  <w:rPr>
                    <w:rStyle w:val="OrganizationNameChar"/>
                    <w:b/>
                    <w:sz w:val="16"/>
                    <w:u w:val="single"/>
                  </w:rPr>
                </w:pPr>
              </w:p>
              <w:p w14:paraId="2164A80D" w14:textId="61070AEC" w:rsidR="000E1657" w:rsidRPr="008B1C7A" w:rsidRDefault="008B1C7A" w:rsidP="00713ABB">
                <w:pPr>
                  <w:pStyle w:val="OrganizationName"/>
                  <w:framePr w:hSpace="0" w:wrap="auto" w:vAnchor="margin" w:xAlign="left" w:yAlign="inline"/>
                  <w:ind w:firstLine="0"/>
                  <w:jc w:val="center"/>
                  <w:rPr>
                    <w:sz w:val="24"/>
                    <w:szCs w:val="24"/>
                  </w:rPr>
                </w:pPr>
                <w:r w:rsidRPr="00D910B0">
                  <w:rPr>
                    <w:rStyle w:val="OrganizationNameChar"/>
                    <w:rFonts w:ascii="Arial" w:hAnsi="Arial"/>
                    <w:b/>
                    <w:bCs/>
                    <w:i/>
                    <w:iCs/>
                    <w:sz w:val="24"/>
                    <w:szCs w:val="24"/>
                    <w:u w:val="single"/>
                  </w:rPr>
                  <w:t>Department of Military Affairs State Equity and Inclusion Committee</w:t>
                </w:r>
              </w:p>
            </w:sdtContent>
          </w:sdt>
          <w:p w14:paraId="2D8FB0E6" w14:textId="0FCF54DF" w:rsidR="00877125" w:rsidRDefault="00E01E88" w:rsidP="00877125">
            <w:pPr>
              <w:pStyle w:val="OrganizationName"/>
              <w:framePr w:hSpace="0" w:wrap="auto" w:vAnchor="margin" w:xAlign="left" w:yAlign="inline"/>
              <w:ind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5066335" wp14:editId="561FF0F9">
                      <wp:simplePos x="0" y="0"/>
                      <wp:positionH relativeFrom="column">
                        <wp:posOffset>384175</wp:posOffset>
                      </wp:positionH>
                      <wp:positionV relativeFrom="page">
                        <wp:posOffset>984885</wp:posOffset>
                      </wp:positionV>
                      <wp:extent cx="6340475" cy="294132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0475" cy="2941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Emphasis"/>
                                    </w:rPr>
                                    <w:id w:val="1125280284"/>
                                    <w:placeholder>
                                      <w:docPart w:val="71B4F44256A94359A94EC106B93C2DB6"/>
                                    </w:placeholder>
                                    <w15:appearance w15:val="hidden"/>
                                  </w:sdtPr>
                                  <w:sdtContent>
                                    <w:p w14:paraId="2CEA4262" w14:textId="5B5076EB" w:rsidR="000A1510" w:rsidRPr="00FD2F92" w:rsidRDefault="00646A5D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>In this document you will find names, phone numbers and email addresses for the DMA SEIC members</w:t>
                                      </w:r>
                                      <w:r w:rsidR="000A1510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who you can reach out</w:t>
                                      </w:r>
                                      <w:r w:rsidR="009B07E3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to</w:t>
                                      </w:r>
                                      <w:r w:rsidR="00491AF4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with questions, concerns or </w:t>
                                      </w:r>
                                      <w:r w:rsidR="009B07E3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to get </w:t>
                                      </w:r>
                                      <w:r w:rsidR="00491AF4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additional information.  </w:t>
                                      </w:r>
                                    </w:p>
                                    <w:p w14:paraId="7EAC3CC3" w14:textId="77777777" w:rsidR="000A1510" w:rsidRPr="00FD2F92" w:rsidRDefault="000A1510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50CF8101" w14:textId="0D4C1F37" w:rsidR="00877125" w:rsidRPr="00FD2F92" w:rsidRDefault="000A1510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Also included are </w:t>
                                      </w:r>
                                      <w:r w:rsidR="00646A5D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>resources available to you to assist with diversity</w:t>
                                      </w:r>
                                      <w:r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>,</w:t>
                                      </w:r>
                                      <w:r w:rsidR="00646A5D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="00646A5D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>inclusion</w:t>
                                      </w:r>
                                      <w:proofErr w:type="gramEnd"/>
                                      <w:r w:rsidR="00EA1880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and</w:t>
                                      </w:r>
                                      <w:r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other </w:t>
                                      </w:r>
                                      <w:r w:rsidR="00646A5D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>issues</w:t>
                                      </w:r>
                                      <w:r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you may experience</w:t>
                                      </w:r>
                                      <w:r w:rsidR="00646A5D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in the workplace</w:t>
                                      </w:r>
                                      <w:r w:rsidR="006344B4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or at home</w:t>
                                      </w:r>
                                      <w:r w:rsidR="00646A5D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. </w:t>
                                      </w:r>
                                    </w:p>
                                    <w:p w14:paraId="6D91E633" w14:textId="11392B3D" w:rsidR="005A593A" w:rsidRPr="00FD2F92" w:rsidRDefault="005A593A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</w:p>
                                    <w:p w14:paraId="593C8E9D" w14:textId="47A318EF" w:rsidR="005A593A" w:rsidRDefault="005A593A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This group provides support to </w:t>
                                      </w:r>
                                      <w:r w:rsidR="00491AF4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State </w:t>
                                      </w:r>
                                      <w:r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DMA employees from </w:t>
                                      </w:r>
                                      <w:r w:rsidR="000A1510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>Security, REACT, WEM, CFMO, Challenge Academy</w:t>
                                      </w:r>
                                      <w:r w:rsidR="00FD2F92" w:rsidRPr="00FD2F92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and various other locations across the State.</w:t>
                                      </w:r>
                                      <w:r w:rsidR="000A1510" w:rsidRPr="00E01E88"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3388B37F" w14:textId="77777777" w:rsidR="008058A2" w:rsidRDefault="008058A2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14:paraId="1E164E1C" w14:textId="7DEB3D0D" w:rsidR="008058A2" w:rsidRPr="00E01E88" w:rsidRDefault="008058A2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You can reach the membership by emailing -  </w:t>
                                      </w:r>
                                      <w:hyperlink r:id="rId13" w:history="1">
                                        <w:r w:rsidRPr="000F78EF">
                                          <w:rPr>
                                            <w:rStyle w:val="Hyperlink"/>
                                            <w:sz w:val="28"/>
                                            <w:szCs w:val="28"/>
                                          </w:rPr>
                                          <w:t>DMASEIC@widma.gov</w:t>
                                        </w:r>
                                      </w:hyperlink>
                                      <w:r>
                                        <w:rPr>
                                          <w:rStyle w:val="Emphasis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14:paraId="097344BF" w14:textId="2620FE9F" w:rsidR="000A1510" w:rsidRDefault="000A1510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32"/>
                                        </w:rPr>
                                      </w:pPr>
                                    </w:p>
                                    <w:p w14:paraId="5AD4EC2E" w14:textId="77777777" w:rsidR="000A1510" w:rsidRPr="000A1510" w:rsidRDefault="000A1510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32"/>
                                        </w:rPr>
                                      </w:pPr>
                                    </w:p>
                                    <w:p w14:paraId="5C74544A" w14:textId="245D263D" w:rsidR="005A593A" w:rsidRPr="000A1510" w:rsidRDefault="005A593A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  <w:sz w:val="32"/>
                                        </w:rPr>
                                      </w:pPr>
                                    </w:p>
                                    <w:p w14:paraId="2490B7EC" w14:textId="77777777" w:rsidR="005A593A" w:rsidRPr="0033610D" w:rsidRDefault="00000000" w:rsidP="0033610D">
                                      <w:pPr>
                                        <w:pStyle w:val="Name"/>
                                        <w:rPr>
                                          <w:rStyle w:val="Emphasis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4394E119" w14:textId="658E667F" w:rsidR="00877125" w:rsidRDefault="00877125"/>
                                <w:p w14:paraId="22FEFBAB" w14:textId="77777777" w:rsidR="00713ABB" w:rsidRPr="00713ABB" w:rsidRDefault="00713ABB" w:rsidP="00713ABB">
                                  <w:pPr>
                                    <w:pStyle w:val="Heading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66335" id="Text Box 15" o:spid="_x0000_s1030" type="#_x0000_t202" style="position:absolute;margin-left:30.25pt;margin-top:77.55pt;width:499.25pt;height:23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" filled="f" stroked="f" strokeweight=".5pt">
                      <v:textbox>
                        <w:txbxContent>
                          <w:sdt>
                            <w:sdtPr>
                              <w:rPr>
                                <w:rStyle w:val="Emphasis"/>
                              </w:rPr>
                              <w:id w:val="1125280284"/>
                              <w:placeholder>
                                <w:docPart w:val="71B4F44256A94359A94EC106B93C2DB6"/>
                              </w:placeholder>
                              <w15:appearance w15:val="hidden"/>
                            </w:sdtPr>
                            <w:sdtContent>
                              <w:p w14:paraId="2CEA4262" w14:textId="5B5076EB" w:rsidR="000A1510" w:rsidRPr="00FD2F92" w:rsidRDefault="00646A5D" w:rsidP="0033610D">
                                <w:pPr>
                                  <w:pStyle w:val="Name"/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</w:pPr>
                                <w:r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>In this document you will find names, phone numbers and email addresses for the DMA SEIC members</w:t>
                                </w:r>
                                <w:r w:rsidR="000A1510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who you can reach out</w:t>
                                </w:r>
                                <w:r w:rsidR="009B07E3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to</w:t>
                                </w:r>
                                <w:r w:rsidR="00491AF4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with questions, concerns or </w:t>
                                </w:r>
                                <w:r w:rsidR="009B07E3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to get </w:t>
                                </w:r>
                                <w:r w:rsidR="00491AF4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additional information.  </w:t>
                                </w:r>
                              </w:p>
                              <w:p w14:paraId="7EAC3CC3" w14:textId="77777777" w:rsidR="000A1510" w:rsidRPr="00FD2F92" w:rsidRDefault="000A1510" w:rsidP="0033610D">
                                <w:pPr>
                                  <w:pStyle w:val="Name"/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CF8101" w14:textId="0D4C1F37" w:rsidR="00877125" w:rsidRPr="00FD2F92" w:rsidRDefault="000A1510" w:rsidP="0033610D">
                                <w:pPr>
                                  <w:pStyle w:val="Name"/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</w:pPr>
                                <w:r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Also included are </w:t>
                                </w:r>
                                <w:r w:rsidR="00646A5D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>resources available to you to assist with diversity</w:t>
                                </w:r>
                                <w:r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>,</w:t>
                                </w:r>
                                <w:r w:rsidR="00646A5D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gramStart"/>
                                <w:r w:rsidR="00646A5D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>inclusion</w:t>
                                </w:r>
                                <w:proofErr w:type="gramEnd"/>
                                <w:r w:rsidR="00EA1880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and</w:t>
                                </w:r>
                                <w:r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other </w:t>
                                </w:r>
                                <w:r w:rsidR="00646A5D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>issues</w:t>
                                </w:r>
                                <w:r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you may experience</w:t>
                                </w:r>
                                <w:r w:rsidR="00646A5D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in the workplace</w:t>
                                </w:r>
                                <w:r w:rsidR="006344B4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or at home</w:t>
                                </w:r>
                                <w:r w:rsidR="00646A5D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</w:p>
                              <w:p w14:paraId="6D91E633" w14:textId="11392B3D" w:rsidR="005A593A" w:rsidRPr="00FD2F92" w:rsidRDefault="005A593A" w:rsidP="0033610D">
                                <w:pPr>
                                  <w:pStyle w:val="Name"/>
                                  <w:rPr>
                                    <w:rStyle w:val="Emphasis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593C8E9D" w14:textId="47A318EF" w:rsidR="005A593A" w:rsidRDefault="005A593A" w:rsidP="0033610D">
                                <w:pPr>
                                  <w:pStyle w:val="Name"/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</w:pPr>
                                <w:r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This group provides support to </w:t>
                                </w:r>
                                <w:r w:rsidR="00491AF4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State </w:t>
                                </w:r>
                                <w:r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DMA employees from </w:t>
                                </w:r>
                                <w:r w:rsidR="000A1510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>Security, REACT, WEM, CFMO, Challenge Academy</w:t>
                                </w:r>
                                <w:r w:rsidR="00FD2F92" w:rsidRPr="00FD2F92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and various other locations across the State.</w:t>
                                </w:r>
                                <w:r w:rsidR="000A1510" w:rsidRPr="00E01E88"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3388B37F" w14:textId="77777777" w:rsidR="008058A2" w:rsidRDefault="008058A2" w:rsidP="0033610D">
                                <w:pPr>
                                  <w:pStyle w:val="Name"/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E164E1C" w14:textId="7DEB3D0D" w:rsidR="008058A2" w:rsidRPr="00E01E88" w:rsidRDefault="008058A2" w:rsidP="0033610D">
                                <w:pPr>
                                  <w:pStyle w:val="Name"/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You can reach the membership by emailing -  </w:t>
                                </w:r>
                                <w:hyperlink r:id="rId14" w:history="1">
                                  <w:r w:rsidRPr="000F78EF"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  <w:t>DMASEIC@widma.gov</w:t>
                                  </w:r>
                                </w:hyperlink>
                                <w:r>
                                  <w:rPr>
                                    <w:rStyle w:val="Emphasi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097344BF" w14:textId="2620FE9F" w:rsidR="000A1510" w:rsidRDefault="000A1510" w:rsidP="0033610D">
                                <w:pPr>
                                  <w:pStyle w:val="Name"/>
                                  <w:rPr>
                                    <w:rStyle w:val="Emphasis"/>
                                    <w:sz w:val="32"/>
                                  </w:rPr>
                                </w:pPr>
                              </w:p>
                              <w:p w14:paraId="5AD4EC2E" w14:textId="77777777" w:rsidR="000A1510" w:rsidRPr="000A1510" w:rsidRDefault="000A1510" w:rsidP="0033610D">
                                <w:pPr>
                                  <w:pStyle w:val="Name"/>
                                  <w:rPr>
                                    <w:rStyle w:val="Emphasis"/>
                                    <w:sz w:val="32"/>
                                  </w:rPr>
                                </w:pPr>
                              </w:p>
                              <w:p w14:paraId="5C74544A" w14:textId="245D263D" w:rsidR="005A593A" w:rsidRPr="000A1510" w:rsidRDefault="005A593A" w:rsidP="0033610D">
                                <w:pPr>
                                  <w:pStyle w:val="Name"/>
                                  <w:rPr>
                                    <w:rStyle w:val="Emphasis"/>
                                    <w:sz w:val="32"/>
                                  </w:rPr>
                                </w:pPr>
                              </w:p>
                              <w:p w14:paraId="2490B7EC" w14:textId="77777777" w:rsidR="005A593A" w:rsidRPr="0033610D" w:rsidRDefault="00000000" w:rsidP="0033610D">
                                <w:pPr>
                                  <w:pStyle w:val="Name"/>
                                  <w:rPr>
                                    <w:rStyle w:val="Emphasis"/>
                                  </w:rPr>
                                </w:pPr>
                              </w:p>
                            </w:sdtContent>
                          </w:sdt>
                          <w:p w14:paraId="4394E119" w14:textId="658E667F" w:rsidR="00877125" w:rsidRDefault="00877125"/>
                          <w:p w14:paraId="22FEFBAB" w14:textId="77777777" w:rsidR="00713ABB" w:rsidRPr="00713ABB" w:rsidRDefault="00713ABB" w:rsidP="00713ABB">
                            <w:pPr>
                              <w:pStyle w:val="Heading1"/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7C82278A" w14:textId="0551023B" w:rsidR="000E1657" w:rsidRDefault="000E1657" w:rsidP="0033610D">
            <w:pPr>
              <w:pStyle w:val="Name"/>
              <w:framePr w:hSpace="0" w:wrap="auto" w:vAnchor="margin" w:xAlign="left" w:yAlign="inline"/>
              <w:suppressOverlap w:val="0"/>
            </w:pPr>
          </w:p>
        </w:tc>
      </w:tr>
      <w:tr w:rsidR="00877125" w14:paraId="3839347D" w14:textId="77777777" w:rsidTr="00877125">
        <w:trPr>
          <w:trHeight w:val="3022"/>
        </w:trPr>
        <w:tc>
          <w:tcPr>
            <w:tcW w:w="10891" w:type="dxa"/>
            <w:shd w:val="clear" w:color="auto" w:fill="auto"/>
            <w:vAlign w:val="center"/>
          </w:tcPr>
          <w:p w14:paraId="68D7C1F8" w14:textId="621DA2B0" w:rsidR="00877125" w:rsidRPr="00877125" w:rsidRDefault="00877125" w:rsidP="0033610D">
            <w:pPr>
              <w:pStyle w:val="Name"/>
              <w:framePr w:hSpace="0" w:wrap="auto" w:vAnchor="margin" w:xAlign="left" w:yAlign="inline"/>
              <w:suppressOverlap w:val="0"/>
              <w:rPr>
                <w:rStyle w:val="OrganizationNameChar"/>
                <w:rFonts w:asciiTheme="minorHAnsi" w:hAnsiTheme="minorHAnsi" w:cstheme="minorBidi"/>
                <w:b/>
                <w:color w:val="0D0D0D" w:themeColor="text1" w:themeTint="F2"/>
                <w:spacing w:val="0"/>
                <w:sz w:val="28"/>
                <w:szCs w:val="24"/>
                <w:lang w:bidi="en-US"/>
              </w:rPr>
            </w:pPr>
          </w:p>
        </w:tc>
      </w:tr>
      <w:tr w:rsidR="00877125" w14:paraId="4293EE20" w14:textId="77777777" w:rsidTr="00713ABB">
        <w:trPr>
          <w:trHeight w:val="4860"/>
        </w:trPr>
        <w:tc>
          <w:tcPr>
            <w:tcW w:w="10891" w:type="dxa"/>
          </w:tcPr>
          <w:p w14:paraId="059F80BF" w14:textId="0A4D0981" w:rsidR="00877125" w:rsidRDefault="00877125" w:rsidP="0033610D">
            <w:pPr>
              <w:pStyle w:val="Name"/>
              <w:framePr w:hSpace="0" w:wrap="auto" w:vAnchor="margin" w:xAlign="left" w:yAlign="inline"/>
              <w:suppressOverlap w:val="0"/>
              <w:rPr>
                <w:rStyle w:val="NameChar"/>
              </w:rPr>
            </w:pPr>
          </w:p>
          <w:p w14:paraId="46D05D31" w14:textId="48725AD3" w:rsidR="00877125" w:rsidRDefault="008058A2" w:rsidP="00646A5D">
            <w:pPr>
              <w:pStyle w:val="NotesText"/>
              <w:rPr>
                <w:rStyle w:val="NameChar"/>
                <w:rFonts w:eastAsia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0EE8109" wp14:editId="2A3EDBDE">
                      <wp:simplePos x="0" y="0"/>
                      <wp:positionH relativeFrom="column">
                        <wp:posOffset>71755</wp:posOffset>
                      </wp:positionH>
                      <wp:positionV relativeFrom="page">
                        <wp:posOffset>309880</wp:posOffset>
                      </wp:positionV>
                      <wp:extent cx="6876415" cy="3543300"/>
                      <wp:effectExtent l="0" t="0" r="635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6415" cy="3543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NameChar"/>
                                      <w:rFonts w:eastAsiaTheme="minorHAnsi"/>
                                    </w:rPr>
                                    <w:id w:val="-2091074002"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rFonts w:cstheme="minorBidi"/>
                                      <w:b w:val="0"/>
                                      <w:color w:val="0D0D0D" w:themeColor="text1" w:themeTint="F2"/>
                                      <w:sz w:val="28"/>
                                      <w:szCs w:val="24"/>
                                      <w:lang w:bidi="en-US"/>
                                    </w:rPr>
                                  </w:sdtEndPr>
                                  <w:sdtContent>
                                    <w:p w14:paraId="411F2104" w14:textId="6E7A4045" w:rsidR="00877125" w:rsidRDefault="00646A5D" w:rsidP="00BF2332">
                                      <w:pPr>
                                        <w:pStyle w:val="NotesText"/>
                                        <w:jc w:val="center"/>
                                        <w:rPr>
                                          <w:rStyle w:val="NameChar"/>
                                          <w:rFonts w:eastAsiaTheme="minorHAnsi"/>
                                        </w:rPr>
                                      </w:pPr>
                                      <w:r>
                                        <w:rPr>
                                          <w:rStyle w:val="NameChar"/>
                                          <w:rFonts w:eastAsiaTheme="minorHAnsi"/>
                                        </w:rPr>
                                        <w:t>The purpose of the DMA DEIC</w:t>
                                      </w:r>
                                    </w:p>
                                    <w:p w14:paraId="63007E2A" w14:textId="77777777" w:rsidR="008B1C7A" w:rsidRDefault="008B1C7A" w:rsidP="00BF2332">
                                      <w:pPr>
                                        <w:pStyle w:val="NotesText"/>
                                        <w:jc w:val="center"/>
                                        <w:rPr>
                                          <w:rStyle w:val="NameChar"/>
                                          <w:rFonts w:eastAsiaTheme="minorHAnsi"/>
                                        </w:rPr>
                                      </w:pPr>
                                    </w:p>
                                    <w:p w14:paraId="2EED31FC" w14:textId="77777777" w:rsidR="00646A5D" w:rsidRDefault="00646A5D" w:rsidP="00646A5D">
                                      <w:pPr>
                                        <w:pStyle w:val="NotesText"/>
                                        <w:numPr>
                                          <w:ilvl w:val="0"/>
                                          <w:numId w:val="12"/>
                                        </w:numPr>
                                      </w:pPr>
                                      <w:r>
                                        <w:t>To advise and recommend equity and inclusion policy and rules to TAG (The Adjutant General), through the State EI (Equity and Inclusion) Officer at DMA.</w:t>
                                      </w:r>
                                    </w:p>
                                    <w:p w14:paraId="5CA3636B" w14:textId="77777777" w:rsidR="00646A5D" w:rsidRDefault="00646A5D" w:rsidP="00646A5D">
                                      <w:pPr>
                                        <w:pStyle w:val="NotesText"/>
                                      </w:pPr>
                                    </w:p>
                                    <w:p w14:paraId="0329D5AB" w14:textId="77777777" w:rsidR="00646A5D" w:rsidRDefault="00646A5D" w:rsidP="00646A5D">
                                      <w:pPr>
                                        <w:pStyle w:val="NotesText"/>
                                        <w:numPr>
                                          <w:ilvl w:val="0"/>
                                          <w:numId w:val="12"/>
                                        </w:numPr>
                                      </w:pPr>
                                      <w:r>
                                        <w:t>Provide training and educational resources to fellow employees on equity and inclusion as well as accessibility and diversity topics.</w:t>
                                      </w:r>
                                    </w:p>
                                    <w:p w14:paraId="76F6B3C5" w14:textId="77777777" w:rsidR="00646A5D" w:rsidRDefault="00646A5D" w:rsidP="00646A5D">
                                      <w:pPr>
                                        <w:pStyle w:val="NotesText"/>
                                      </w:pPr>
                                    </w:p>
                                    <w:p w14:paraId="715B84AD" w14:textId="77777777" w:rsidR="00646A5D" w:rsidRDefault="00646A5D" w:rsidP="00646A5D">
                                      <w:pPr>
                                        <w:pStyle w:val="NotesText"/>
                                        <w:numPr>
                                          <w:ilvl w:val="0"/>
                                          <w:numId w:val="12"/>
                                        </w:numPr>
                                      </w:pPr>
                                      <w:r>
                                        <w:t>To investigate activities for discriminatory practices as necessary.</w:t>
                                      </w:r>
                                    </w:p>
                                    <w:p w14:paraId="5EFDD835" w14:textId="77777777" w:rsidR="00646A5D" w:rsidRDefault="00646A5D" w:rsidP="00646A5D">
                                      <w:pPr>
                                        <w:pStyle w:val="NotesText"/>
                                      </w:pPr>
                                    </w:p>
                                    <w:p w14:paraId="34A23E35" w14:textId="157880F4" w:rsidR="00646A5D" w:rsidRDefault="00646A5D" w:rsidP="00646A5D">
                                      <w:pPr>
                                        <w:pStyle w:val="NotesText"/>
                                        <w:numPr>
                                          <w:ilvl w:val="0"/>
                                          <w:numId w:val="11"/>
                                        </w:numPr>
                                      </w:pPr>
                                      <w:r>
                                        <w:t>Serve as a Liaison to employees and supervisors regarding potential violations of the Respectful Workplace policy and offer support.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E8109" id="Text Box 14" o:spid="_x0000_s1031" type="#_x0000_t202" style="position:absolute;margin-left:5.65pt;margin-top:24.4pt;width:541.45pt;height:27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" fillcolor="#6997af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NameChar"/>
                                <w:rFonts w:eastAsiaTheme="minorHAnsi"/>
                              </w:rPr>
                              <w:id w:val="-2091074002"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cstheme="minorBidi"/>
                                <w:b w:val="0"/>
                                <w:color w:val="0D0D0D" w:themeColor="text1" w:themeTint="F2"/>
                                <w:sz w:val="28"/>
                                <w:szCs w:val="24"/>
                                <w:lang w:bidi="en-US"/>
                              </w:rPr>
                            </w:sdtEndPr>
                            <w:sdtContent>
                              <w:p w14:paraId="411F2104" w14:textId="6E7A4045" w:rsidR="00877125" w:rsidRDefault="00646A5D" w:rsidP="00BF2332">
                                <w:pPr>
                                  <w:pStyle w:val="NotesText"/>
                                  <w:jc w:val="center"/>
                                  <w:rPr>
                                    <w:rStyle w:val="NameChar"/>
                                    <w:rFonts w:eastAsiaTheme="minorHAnsi"/>
                                  </w:rPr>
                                </w:pPr>
                                <w:r>
                                  <w:rPr>
                                    <w:rStyle w:val="NameChar"/>
                                    <w:rFonts w:eastAsiaTheme="minorHAnsi"/>
                                  </w:rPr>
                                  <w:t>The purpose of the DMA DEIC</w:t>
                                </w:r>
                              </w:p>
                              <w:p w14:paraId="63007E2A" w14:textId="77777777" w:rsidR="008B1C7A" w:rsidRDefault="008B1C7A" w:rsidP="00BF2332">
                                <w:pPr>
                                  <w:pStyle w:val="NotesText"/>
                                  <w:jc w:val="center"/>
                                  <w:rPr>
                                    <w:rStyle w:val="NameChar"/>
                                    <w:rFonts w:eastAsiaTheme="minorHAnsi"/>
                                  </w:rPr>
                                </w:pPr>
                              </w:p>
                              <w:p w14:paraId="2EED31FC" w14:textId="77777777" w:rsidR="00646A5D" w:rsidRDefault="00646A5D" w:rsidP="00646A5D">
                                <w:pPr>
                                  <w:pStyle w:val="NotesText"/>
                                  <w:numPr>
                                    <w:ilvl w:val="0"/>
                                    <w:numId w:val="12"/>
                                  </w:numPr>
                                </w:pPr>
                                <w:r>
                                  <w:t>To advise and recommend equity and inclusion policy and rules to TAG (The Adjutant General), through the State EI (Equity and Inclusion) Officer at DMA.</w:t>
                                </w:r>
                              </w:p>
                              <w:p w14:paraId="5CA3636B" w14:textId="77777777" w:rsidR="00646A5D" w:rsidRDefault="00646A5D" w:rsidP="00646A5D">
                                <w:pPr>
                                  <w:pStyle w:val="NotesText"/>
                                </w:pPr>
                              </w:p>
                              <w:p w14:paraId="0329D5AB" w14:textId="77777777" w:rsidR="00646A5D" w:rsidRDefault="00646A5D" w:rsidP="00646A5D">
                                <w:pPr>
                                  <w:pStyle w:val="NotesText"/>
                                  <w:numPr>
                                    <w:ilvl w:val="0"/>
                                    <w:numId w:val="12"/>
                                  </w:numPr>
                                </w:pPr>
                                <w:r>
                                  <w:t>Provide training and educational resources to fellow employees on equity and inclusion as well as accessibility and diversity topics.</w:t>
                                </w:r>
                              </w:p>
                              <w:p w14:paraId="76F6B3C5" w14:textId="77777777" w:rsidR="00646A5D" w:rsidRDefault="00646A5D" w:rsidP="00646A5D">
                                <w:pPr>
                                  <w:pStyle w:val="NotesText"/>
                                </w:pPr>
                              </w:p>
                              <w:p w14:paraId="715B84AD" w14:textId="77777777" w:rsidR="00646A5D" w:rsidRDefault="00646A5D" w:rsidP="00646A5D">
                                <w:pPr>
                                  <w:pStyle w:val="NotesText"/>
                                  <w:numPr>
                                    <w:ilvl w:val="0"/>
                                    <w:numId w:val="12"/>
                                  </w:numPr>
                                </w:pPr>
                                <w:r>
                                  <w:t>To investigate activities for discriminatory practices as necessary.</w:t>
                                </w:r>
                              </w:p>
                              <w:p w14:paraId="5EFDD835" w14:textId="77777777" w:rsidR="00646A5D" w:rsidRDefault="00646A5D" w:rsidP="00646A5D">
                                <w:pPr>
                                  <w:pStyle w:val="NotesText"/>
                                </w:pPr>
                              </w:p>
                              <w:p w14:paraId="34A23E35" w14:textId="157880F4" w:rsidR="00646A5D" w:rsidRDefault="00646A5D" w:rsidP="00646A5D">
                                <w:pPr>
                                  <w:pStyle w:val="NotesText"/>
                                  <w:numPr>
                                    <w:ilvl w:val="0"/>
                                    <w:numId w:val="11"/>
                                  </w:numPr>
                                </w:pPr>
                                <w:r>
                                  <w:t>Serve as a Liaison to employees and supervisors regarding potential violations of the Respectful Workplace policy and offer support.</w:t>
                                </w:r>
                              </w:p>
                            </w:sdtContent>
                          </w:sdt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207C57E7" w14:textId="127E61D7" w:rsidR="00877125" w:rsidRPr="00F454DE" w:rsidRDefault="00F454DE" w:rsidP="00F454DE">
      <w:pPr>
        <w:pStyle w:val="Heading1"/>
        <w:jc w:val="right"/>
        <w:rPr>
          <w:rFonts w:asciiTheme="minorHAnsi" w:hAnsiTheme="minorHAnsi" w:cstheme="minorHAnsi"/>
          <w:color w:val="auto"/>
        </w:rPr>
      </w:pPr>
      <w:r w:rsidRPr="00F454DE">
        <w:rPr>
          <w:rFonts w:asciiTheme="minorHAnsi" w:hAnsiTheme="minorHAnsi" w:cstheme="minorHAnsi"/>
          <w:noProof/>
          <w:color w:val="auto"/>
        </w:rPr>
        <w:lastRenderedPageBreak/>
        <w:drawing>
          <wp:anchor distT="0" distB="0" distL="114300" distR="114300" simplePos="0" relativeHeight="251668480" behindDoc="1" locked="0" layoutInCell="1" allowOverlap="1" wp14:anchorId="1355457C" wp14:editId="2D650858">
            <wp:simplePos x="0" y="0"/>
            <wp:positionH relativeFrom="column">
              <wp:posOffset>-477918</wp:posOffset>
            </wp:positionH>
            <wp:positionV relativeFrom="paragraph">
              <wp:posOffset>-469900</wp:posOffset>
            </wp:positionV>
            <wp:extent cx="7924800" cy="10057431"/>
            <wp:effectExtent l="0" t="0" r="0" b="127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05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auto"/>
        </w:rPr>
        <w:t xml:space="preserve">DMA SEIC                                                                                       </w:t>
      </w:r>
      <w:r w:rsidRPr="00F454DE">
        <w:rPr>
          <w:rFonts w:asciiTheme="minorHAnsi" w:hAnsiTheme="minorHAnsi" w:cstheme="minorHAnsi"/>
          <w:noProof/>
          <w:color w:val="auto"/>
        </w:rPr>
        <w:t>Membership &amp; Resource Directory</w:t>
      </w:r>
    </w:p>
    <w:tbl>
      <w:tblPr>
        <w:tblpPr w:leftFromText="180" w:rightFromText="180" w:vertAnchor="text" w:horzAnchor="margin" w:tblpY="13729"/>
        <w:tblW w:w="1108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83"/>
      </w:tblGrid>
      <w:tr w:rsidR="00877125" w14:paraId="19328ADA" w14:textId="77777777" w:rsidTr="00877125">
        <w:trPr>
          <w:trHeight w:val="579"/>
        </w:trPr>
        <w:tc>
          <w:tcPr>
            <w:tcW w:w="11083" w:type="dxa"/>
            <w:vAlign w:val="bottom"/>
          </w:tcPr>
          <w:p w14:paraId="04966879" w14:textId="45651CD3" w:rsidR="00877125" w:rsidRPr="000E1657" w:rsidRDefault="006344B4" w:rsidP="00877125">
            <w:pPr>
              <w:pStyle w:val="MemberDetails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2F2A40E" wp14:editId="5E189910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52705</wp:posOffset>
                  </wp:positionV>
                  <wp:extent cx="6858000" cy="36195"/>
                  <wp:effectExtent l="0" t="0" r="0" b="190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3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7" w:rightFromText="187" w:vertAnchor="page" w:horzAnchor="margin" w:tblpY="2272"/>
        <w:tblOverlap w:val="never"/>
        <w:tblW w:w="10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97"/>
        <w:gridCol w:w="4907"/>
      </w:tblGrid>
      <w:tr w:rsidR="0033610D" w14:paraId="23B8547C" w14:textId="77777777" w:rsidTr="00B61B97">
        <w:trPr>
          <w:trHeight w:val="269"/>
        </w:trPr>
        <w:tc>
          <w:tcPr>
            <w:tcW w:w="5997" w:type="dxa"/>
            <w:tcBorders>
              <w:top w:val="single" w:sz="36" w:space="0" w:color="A5300F"/>
            </w:tcBorders>
            <w:vAlign w:val="bottom"/>
          </w:tcPr>
          <w:p w14:paraId="43059D12" w14:textId="77777777" w:rsidR="0033610D" w:rsidRDefault="0033610D" w:rsidP="00443D77">
            <w:pPr>
              <w:pStyle w:val="MemberDetails"/>
              <w:rPr>
                <w:rStyle w:val="MemberDetailsChar"/>
              </w:rPr>
            </w:pPr>
          </w:p>
        </w:tc>
        <w:tc>
          <w:tcPr>
            <w:tcW w:w="4907" w:type="dxa"/>
            <w:vAlign w:val="bottom"/>
          </w:tcPr>
          <w:p w14:paraId="49678724" w14:textId="38344D60" w:rsidR="0033610D" w:rsidRDefault="00AD5F1E" w:rsidP="00443D77">
            <w:pPr>
              <w:pStyle w:val="MemberDetails"/>
              <w:rPr>
                <w:rStyle w:val="MemberDetailsChar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7BCCF99" wp14:editId="2B30389D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-28575</wp:posOffset>
                  </wp:positionV>
                  <wp:extent cx="1394460" cy="17430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MemberDetailsChar"/>
              </w:rPr>
              <w:t xml:space="preserve"> </w:t>
            </w:r>
          </w:p>
        </w:tc>
      </w:tr>
      <w:tr w:rsidR="0033610D" w14:paraId="443F71EE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718DDBCE" w14:textId="19884D26" w:rsidR="0033610D" w:rsidRPr="0033610D" w:rsidRDefault="008252FC" w:rsidP="00443D77">
            <w:pPr>
              <w:pStyle w:val="Name"/>
              <w:framePr w:hSpace="0" w:wrap="auto" w:vAnchor="margin" w:xAlign="left" w:yAlign="inline"/>
              <w:suppressOverlap w:val="0"/>
            </w:pPr>
            <w:r>
              <w:rPr>
                <w:rStyle w:val="MemberDetailsChar"/>
                <w:b/>
                <w:sz w:val="32"/>
                <w:szCs w:val="32"/>
              </w:rPr>
              <w:t>Shawn Sallee</w:t>
            </w:r>
            <w:r w:rsidR="005433FC">
              <w:rPr>
                <w:rStyle w:val="MemberDetailsChar"/>
                <w:b/>
                <w:sz w:val="32"/>
                <w:szCs w:val="32"/>
              </w:rPr>
              <w:t xml:space="preserve"> - Chair</w:t>
            </w:r>
          </w:p>
        </w:tc>
        <w:tc>
          <w:tcPr>
            <w:tcW w:w="4907" w:type="dxa"/>
            <w:vAlign w:val="bottom"/>
          </w:tcPr>
          <w:p w14:paraId="6A3667F8" w14:textId="5E243FD4" w:rsidR="0033610D" w:rsidRDefault="0033610D" w:rsidP="00DE0EB5">
            <w:pPr>
              <w:pStyle w:val="MemberDetails"/>
              <w:jc w:val="center"/>
            </w:pPr>
          </w:p>
        </w:tc>
      </w:tr>
      <w:tr w:rsidR="0033610D" w14:paraId="60FEA661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51029353" w14:textId="7D2F476B" w:rsidR="0033610D" w:rsidRDefault="00E35108" w:rsidP="00443D77">
            <w:pPr>
              <w:pStyle w:val="NotesText"/>
            </w:pPr>
            <w:r>
              <w:rPr>
                <w:rStyle w:val="MemberDetailsChar"/>
                <w:rFonts w:eastAsiaTheme="minorHAnsi"/>
                <w:b w:val="0"/>
                <w:bCs/>
              </w:rPr>
              <w:t>DMA Security</w:t>
            </w:r>
          </w:p>
        </w:tc>
        <w:tc>
          <w:tcPr>
            <w:tcW w:w="4907" w:type="dxa"/>
            <w:vAlign w:val="bottom"/>
          </w:tcPr>
          <w:p w14:paraId="6ADAA527" w14:textId="7F3AE802" w:rsidR="0033610D" w:rsidRDefault="0033610D" w:rsidP="00443D77">
            <w:pPr>
              <w:pStyle w:val="MemberDetails"/>
            </w:pPr>
          </w:p>
        </w:tc>
      </w:tr>
      <w:tr w:rsidR="0033610D" w14:paraId="319013C4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2441AF95" w14:textId="4B569F97" w:rsidR="0033610D" w:rsidRDefault="004452E8" w:rsidP="00443D77">
            <w:pPr>
              <w:pStyle w:val="NotesText"/>
            </w:pPr>
            <w:r>
              <w:rPr>
                <w:rStyle w:val="MemberDetailsChar"/>
                <w:rFonts w:eastAsiaTheme="minorHAnsi"/>
                <w:b w:val="0"/>
                <w:bCs/>
              </w:rPr>
              <w:t>Milwaukee</w:t>
            </w:r>
          </w:p>
        </w:tc>
        <w:tc>
          <w:tcPr>
            <w:tcW w:w="4907" w:type="dxa"/>
            <w:vAlign w:val="bottom"/>
          </w:tcPr>
          <w:p w14:paraId="06F9A087" w14:textId="15AEA91F" w:rsidR="0033610D" w:rsidRDefault="00AD5F1E" w:rsidP="00443D77">
            <w:pPr>
              <w:pStyle w:val="MemberDetails"/>
            </w:pPr>
            <w:r>
              <w:t xml:space="preserve">    </w:t>
            </w:r>
          </w:p>
        </w:tc>
      </w:tr>
      <w:tr w:rsidR="0033610D" w14:paraId="73D25A77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7F530CEF" w14:textId="6C96C361" w:rsidR="0033610D" w:rsidRPr="0063155D" w:rsidRDefault="00000000" w:rsidP="00443D77">
            <w:pPr>
              <w:pStyle w:val="NotesText"/>
            </w:pPr>
            <w:hyperlink r:id="rId17" w:history="1">
              <w:r w:rsidR="00B1513E" w:rsidRPr="0063155D">
                <w:rPr>
                  <w:rStyle w:val="Hyperlink"/>
                  <w:rFonts w:cs="Arial"/>
                  <w:color w:val="593470" w:themeColor="accent1" w:themeShade="80"/>
                  <w:szCs w:val="48"/>
                  <w:lang w:bidi="ar-SA"/>
                </w:rPr>
                <w:t>Shawn.sallee@wisconsin.gov</w:t>
              </w:r>
            </w:hyperlink>
            <w:r w:rsidR="00B1513E" w:rsidRPr="0063155D">
              <w:rPr>
                <w:rStyle w:val="MemberDetailsChar"/>
                <w:rFonts w:eastAsiaTheme="minorHAnsi"/>
                <w:color w:val="593470" w:themeColor="accent1" w:themeShade="80"/>
              </w:rPr>
              <w:t xml:space="preserve"> </w:t>
            </w:r>
          </w:p>
        </w:tc>
        <w:tc>
          <w:tcPr>
            <w:tcW w:w="4907" w:type="dxa"/>
            <w:vAlign w:val="bottom"/>
          </w:tcPr>
          <w:p w14:paraId="302418A6" w14:textId="0184B4DE" w:rsidR="0033610D" w:rsidRPr="00D839F5" w:rsidRDefault="004452E8" w:rsidP="00443D77">
            <w:pPr>
              <w:pStyle w:val="MemberDetails"/>
            </w:pPr>
            <w:r>
              <w:rPr>
                <w:rStyle w:val="MemberDetailsChar"/>
              </w:rPr>
              <w:t xml:space="preserve"> </w:t>
            </w:r>
          </w:p>
        </w:tc>
      </w:tr>
      <w:tr w:rsidR="0033610D" w14:paraId="40C81DFD" w14:textId="77777777" w:rsidTr="00B61B97">
        <w:trPr>
          <w:trHeight w:val="578"/>
        </w:trPr>
        <w:tc>
          <w:tcPr>
            <w:tcW w:w="5997" w:type="dxa"/>
            <w:tcBorders>
              <w:bottom w:val="single" w:sz="36" w:space="0" w:color="A5300F"/>
            </w:tcBorders>
            <w:vAlign w:val="bottom"/>
          </w:tcPr>
          <w:p w14:paraId="4DBBE7E7" w14:textId="502EABB5" w:rsidR="006C36A6" w:rsidRDefault="006C36A6" w:rsidP="00537820">
            <w:pPr>
              <w:pStyle w:val="Name"/>
              <w:framePr w:hSpace="0" w:wrap="auto" w:vAnchor="margin" w:xAlign="left" w:yAlign="inline"/>
              <w:suppressOverlap w:val="0"/>
              <w:rPr>
                <w:rStyle w:val="MemberDetailsChar"/>
                <w:sz w:val="16"/>
                <w:szCs w:val="16"/>
              </w:rPr>
            </w:pPr>
          </w:p>
          <w:p w14:paraId="298B9ACA" w14:textId="77777777" w:rsidR="0033610D" w:rsidRDefault="00AD5F1E" w:rsidP="00537820">
            <w:pPr>
              <w:pStyle w:val="Name"/>
              <w:framePr w:hSpace="0" w:wrap="auto" w:vAnchor="margin" w:xAlign="left" w:yAlign="inline"/>
              <w:suppressOverlap w:val="0"/>
              <w:rPr>
                <w:rStyle w:val="MemberDetailsChar"/>
                <w:b/>
                <w:bCs/>
                <w:sz w:val="16"/>
                <w:szCs w:val="16"/>
              </w:rPr>
            </w:pPr>
            <w:r w:rsidRPr="00DE0EB5">
              <w:rPr>
                <w:rStyle w:val="MemberDetailsChar"/>
                <w:b/>
                <w:bCs/>
              </w:rPr>
              <w:t>414-400-3479</w:t>
            </w:r>
          </w:p>
          <w:p w14:paraId="67E56FFA" w14:textId="0FE49B83" w:rsidR="006C36A6" w:rsidRPr="006C36A6" w:rsidRDefault="006C36A6" w:rsidP="00537820">
            <w:pPr>
              <w:pStyle w:val="Name"/>
              <w:framePr w:hSpace="0" w:wrap="auto" w:vAnchor="margin" w:xAlign="left" w:yAlign="inline"/>
              <w:suppressOverlap w:val="0"/>
              <w:rPr>
                <w:bCs/>
                <w:sz w:val="28"/>
                <w:szCs w:val="48"/>
              </w:rPr>
            </w:pPr>
          </w:p>
        </w:tc>
        <w:tc>
          <w:tcPr>
            <w:tcW w:w="4907" w:type="dxa"/>
            <w:vMerge w:val="restart"/>
            <w:vAlign w:val="bottom"/>
          </w:tcPr>
          <w:p w14:paraId="6805C79F" w14:textId="77777777" w:rsidR="0033610D" w:rsidRDefault="0033610D" w:rsidP="00443D77">
            <w:pPr>
              <w:pStyle w:val="MemberDetails"/>
            </w:pPr>
          </w:p>
        </w:tc>
      </w:tr>
      <w:tr w:rsidR="0033610D" w14:paraId="60FBBBC9" w14:textId="77777777" w:rsidTr="00B61B97">
        <w:trPr>
          <w:trHeight w:val="141"/>
        </w:trPr>
        <w:tc>
          <w:tcPr>
            <w:tcW w:w="5997" w:type="dxa"/>
            <w:tcBorders>
              <w:top w:val="single" w:sz="36" w:space="0" w:color="A5300F"/>
            </w:tcBorders>
            <w:vAlign w:val="bottom"/>
          </w:tcPr>
          <w:p w14:paraId="34B6C095" w14:textId="77777777" w:rsidR="0033610D" w:rsidRDefault="0033610D" w:rsidP="00443D77">
            <w:pPr>
              <w:pStyle w:val="MemberDetails"/>
              <w:rPr>
                <w:sz w:val="20"/>
                <w:szCs w:val="20"/>
              </w:rPr>
            </w:pPr>
          </w:p>
          <w:p w14:paraId="58335D15" w14:textId="59D753CD" w:rsidR="00537820" w:rsidRPr="0033610D" w:rsidRDefault="00537820" w:rsidP="00443D77">
            <w:pPr>
              <w:pStyle w:val="MemberDetails"/>
              <w:rPr>
                <w:sz w:val="20"/>
                <w:szCs w:val="20"/>
              </w:rPr>
            </w:pPr>
          </w:p>
        </w:tc>
        <w:tc>
          <w:tcPr>
            <w:tcW w:w="4907" w:type="dxa"/>
            <w:vMerge/>
            <w:vAlign w:val="bottom"/>
          </w:tcPr>
          <w:p w14:paraId="4586D73B" w14:textId="77777777" w:rsidR="0033610D" w:rsidRDefault="0033610D" w:rsidP="00443D77">
            <w:pPr>
              <w:pStyle w:val="MemberDetails"/>
            </w:pPr>
          </w:p>
        </w:tc>
      </w:tr>
      <w:tr w:rsidR="0033610D" w14:paraId="42CBFC5C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3460078E" w14:textId="647F157F" w:rsidR="0033610D" w:rsidRPr="0033610D" w:rsidRDefault="00315CC9" w:rsidP="00443D77">
            <w:pPr>
              <w:pStyle w:val="Name"/>
              <w:framePr w:hSpace="0" w:wrap="auto" w:vAnchor="margin" w:xAlign="left" w:yAlign="inline"/>
              <w:suppressOverlap w:val="0"/>
            </w:pPr>
            <w:r>
              <w:rPr>
                <w:rStyle w:val="MemberDetailsChar"/>
                <w:b/>
                <w:sz w:val="32"/>
                <w:szCs w:val="32"/>
              </w:rPr>
              <w:t>Dorothy Bristor</w:t>
            </w:r>
            <w:r w:rsidR="00C6694E">
              <w:rPr>
                <w:rStyle w:val="MemberDetailsChar"/>
                <w:b/>
                <w:sz w:val="32"/>
                <w:szCs w:val="32"/>
              </w:rPr>
              <w:t xml:space="preserve"> – Vice Chair</w:t>
            </w:r>
          </w:p>
        </w:tc>
        <w:tc>
          <w:tcPr>
            <w:tcW w:w="4907" w:type="dxa"/>
            <w:vAlign w:val="bottom"/>
          </w:tcPr>
          <w:p w14:paraId="630E9DE3" w14:textId="407F694C" w:rsidR="0033610D" w:rsidRDefault="0033610D" w:rsidP="00DE0EB5">
            <w:pPr>
              <w:pStyle w:val="MemberDetails"/>
              <w:jc w:val="center"/>
            </w:pPr>
          </w:p>
        </w:tc>
      </w:tr>
      <w:tr w:rsidR="0033610D" w14:paraId="5CEBB919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269D28AB" w14:textId="2FCD9704" w:rsidR="0033610D" w:rsidRPr="001204F2" w:rsidRDefault="001204F2" w:rsidP="00443D77">
            <w:pPr>
              <w:pStyle w:val="NotesText"/>
              <w:rPr>
                <w:b/>
                <w:bCs/>
              </w:rPr>
            </w:pPr>
            <w:r w:rsidRPr="001204F2">
              <w:rPr>
                <w:rStyle w:val="MemberDetailsChar"/>
                <w:rFonts w:eastAsiaTheme="minorHAnsi"/>
                <w:b w:val="0"/>
                <w:bCs/>
              </w:rPr>
              <w:t>Staff Development Program Specialist Sr</w:t>
            </w:r>
          </w:p>
        </w:tc>
        <w:tc>
          <w:tcPr>
            <w:tcW w:w="4907" w:type="dxa"/>
            <w:vAlign w:val="bottom"/>
          </w:tcPr>
          <w:p w14:paraId="762DFA64" w14:textId="3887189F" w:rsidR="0033610D" w:rsidRDefault="001204F2" w:rsidP="00443D77">
            <w:pPr>
              <w:pStyle w:val="MemberDetails"/>
            </w:pPr>
            <w:r>
              <w:rPr>
                <w:rStyle w:val="MemberDetailsChar"/>
              </w:rPr>
              <w:t xml:space="preserve"> </w:t>
            </w:r>
          </w:p>
        </w:tc>
      </w:tr>
      <w:tr w:rsidR="0033610D" w14:paraId="393F5428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5A28EE24" w14:textId="2C26413B" w:rsidR="0033610D" w:rsidRPr="001204F2" w:rsidRDefault="001204F2" w:rsidP="00443D77">
            <w:pPr>
              <w:pStyle w:val="NotesText"/>
              <w:rPr>
                <w:b/>
                <w:bCs/>
              </w:rPr>
            </w:pPr>
            <w:r w:rsidRPr="001204F2">
              <w:rPr>
                <w:rStyle w:val="MemberDetailsChar"/>
                <w:rFonts w:eastAsiaTheme="minorHAnsi"/>
                <w:b w:val="0"/>
                <w:bCs/>
              </w:rPr>
              <w:t>REACT/Camp Douglas/Volk</w:t>
            </w:r>
          </w:p>
        </w:tc>
        <w:tc>
          <w:tcPr>
            <w:tcW w:w="4907" w:type="dxa"/>
            <w:vAlign w:val="bottom"/>
          </w:tcPr>
          <w:p w14:paraId="6F44B0CB" w14:textId="38645190" w:rsidR="0033610D" w:rsidRDefault="001204F2" w:rsidP="00443D77">
            <w:pPr>
              <w:pStyle w:val="MemberDetails"/>
            </w:pPr>
            <w:r>
              <w:rPr>
                <w:rStyle w:val="MemberDetailsChar"/>
              </w:rPr>
              <w:t xml:space="preserve"> </w:t>
            </w:r>
          </w:p>
        </w:tc>
      </w:tr>
      <w:tr w:rsidR="0033610D" w14:paraId="38CEB426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4D8C5879" w14:textId="287614FF" w:rsidR="001204F2" w:rsidRPr="0063155D" w:rsidRDefault="00000000" w:rsidP="00443D77">
            <w:pPr>
              <w:pStyle w:val="NotesText"/>
              <w:rPr>
                <w:rFonts w:cs="Arial"/>
                <w:b/>
                <w:color w:val="593470" w:themeColor="accent1" w:themeShade="80"/>
                <w:szCs w:val="48"/>
                <w:lang w:bidi="ar-SA"/>
              </w:rPr>
            </w:pPr>
            <w:hyperlink r:id="rId18" w:history="1">
              <w:r w:rsidR="001204F2" w:rsidRPr="0063155D">
                <w:rPr>
                  <w:rStyle w:val="Hyperlink"/>
                  <w:rFonts w:cs="Arial"/>
                  <w:color w:val="593470" w:themeColor="accent1" w:themeShade="80"/>
                  <w:szCs w:val="48"/>
                  <w:lang w:bidi="ar-SA"/>
                </w:rPr>
                <w:t>Dorothy.bristor@widma.gov</w:t>
              </w:r>
            </w:hyperlink>
            <w:r w:rsidR="001204F2" w:rsidRPr="0063155D">
              <w:rPr>
                <w:rStyle w:val="MemberDetailsChar"/>
                <w:rFonts w:eastAsiaTheme="minorHAnsi"/>
                <w:color w:val="593470" w:themeColor="accent1" w:themeShade="80"/>
              </w:rPr>
              <w:t xml:space="preserve"> </w:t>
            </w:r>
          </w:p>
        </w:tc>
        <w:tc>
          <w:tcPr>
            <w:tcW w:w="4907" w:type="dxa"/>
            <w:vAlign w:val="bottom"/>
          </w:tcPr>
          <w:p w14:paraId="1C2B00E9" w14:textId="19812492" w:rsidR="0033610D" w:rsidRPr="00D839F5" w:rsidRDefault="00537820" w:rsidP="00443D77">
            <w:pPr>
              <w:pStyle w:val="MemberDetails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B89E881" wp14:editId="3D8535B7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-1100455</wp:posOffset>
                  </wp:positionV>
                  <wp:extent cx="1371600" cy="17145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4F2">
              <w:rPr>
                <w:rStyle w:val="MemberDetailsChar"/>
              </w:rPr>
              <w:t xml:space="preserve"> </w:t>
            </w:r>
          </w:p>
        </w:tc>
      </w:tr>
      <w:tr w:rsidR="0033610D" w14:paraId="6EEFA5E4" w14:textId="77777777" w:rsidTr="00B61B97">
        <w:trPr>
          <w:trHeight w:val="546"/>
        </w:trPr>
        <w:tc>
          <w:tcPr>
            <w:tcW w:w="5997" w:type="dxa"/>
            <w:tcBorders>
              <w:bottom w:val="single" w:sz="36" w:space="0" w:color="A5300F"/>
            </w:tcBorders>
            <w:vAlign w:val="bottom"/>
          </w:tcPr>
          <w:p w14:paraId="7FA04416" w14:textId="1BBB169E" w:rsidR="006C36A6" w:rsidRDefault="006C36A6" w:rsidP="00443D77">
            <w:pPr>
              <w:pStyle w:val="MemberDetails"/>
              <w:rPr>
                <w:rStyle w:val="MemberDetailsChar"/>
                <w:sz w:val="16"/>
                <w:szCs w:val="16"/>
              </w:rPr>
            </w:pPr>
          </w:p>
          <w:p w14:paraId="16CE3B1A" w14:textId="40A11B47" w:rsidR="006C36A6" w:rsidRDefault="00AD5F1E" w:rsidP="00443D77">
            <w:pPr>
              <w:pStyle w:val="MemberDetails"/>
              <w:rPr>
                <w:rStyle w:val="MemberDetailsChar"/>
                <w:b/>
                <w:bCs/>
                <w:sz w:val="16"/>
                <w:szCs w:val="16"/>
              </w:rPr>
            </w:pPr>
            <w:r w:rsidRPr="00DE0EB5">
              <w:rPr>
                <w:rStyle w:val="MemberDetailsChar"/>
                <w:b/>
                <w:bCs/>
              </w:rPr>
              <w:t>608-316-5042</w:t>
            </w:r>
          </w:p>
          <w:p w14:paraId="6CE1F6E9" w14:textId="58890614" w:rsidR="006C36A6" w:rsidRPr="00537820" w:rsidRDefault="006C36A6" w:rsidP="00443D77">
            <w:pPr>
              <w:pStyle w:val="MemberDetails"/>
              <w:rPr>
                <w:rStyle w:val="MemberDetailsChar"/>
                <w:b/>
                <w:bCs/>
              </w:rPr>
            </w:pPr>
          </w:p>
        </w:tc>
        <w:tc>
          <w:tcPr>
            <w:tcW w:w="4907" w:type="dxa"/>
            <w:vMerge w:val="restart"/>
            <w:vAlign w:val="bottom"/>
          </w:tcPr>
          <w:p w14:paraId="33CA3212" w14:textId="717EE149" w:rsidR="0033610D" w:rsidRDefault="0033610D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33610D" w14:paraId="4FBB66B4" w14:textId="77777777" w:rsidTr="00B61B97">
        <w:trPr>
          <w:trHeight w:val="269"/>
        </w:trPr>
        <w:tc>
          <w:tcPr>
            <w:tcW w:w="5997" w:type="dxa"/>
            <w:tcBorders>
              <w:top w:val="single" w:sz="36" w:space="0" w:color="A5300F"/>
            </w:tcBorders>
            <w:vAlign w:val="bottom"/>
          </w:tcPr>
          <w:p w14:paraId="3B7A3C15" w14:textId="77777777" w:rsidR="0033610D" w:rsidRDefault="0033610D" w:rsidP="00443D77">
            <w:pPr>
              <w:pStyle w:val="MemberDetails"/>
              <w:rPr>
                <w:rStyle w:val="MemberDetailsChar"/>
                <w:sz w:val="18"/>
                <w:szCs w:val="20"/>
              </w:rPr>
            </w:pPr>
          </w:p>
          <w:p w14:paraId="7ABC155C" w14:textId="6206D730" w:rsidR="00537820" w:rsidRPr="0033610D" w:rsidRDefault="00537820" w:rsidP="00443D77">
            <w:pPr>
              <w:pStyle w:val="MemberDetails"/>
              <w:rPr>
                <w:rStyle w:val="MemberDetailsChar"/>
                <w:sz w:val="18"/>
                <w:szCs w:val="20"/>
              </w:rPr>
            </w:pPr>
          </w:p>
        </w:tc>
        <w:tc>
          <w:tcPr>
            <w:tcW w:w="4907" w:type="dxa"/>
            <w:vMerge/>
            <w:vAlign w:val="bottom"/>
          </w:tcPr>
          <w:p w14:paraId="1C8C5C3E" w14:textId="77777777" w:rsidR="0033610D" w:rsidRDefault="0033610D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33610D" w14:paraId="1C8884AE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635FD95C" w14:textId="270CBFF7" w:rsidR="0033610D" w:rsidRPr="00C6694E" w:rsidRDefault="00C6694E" w:rsidP="00443D77">
            <w:pPr>
              <w:pStyle w:val="Name"/>
              <w:framePr w:hSpace="0" w:wrap="auto" w:vAnchor="margin" w:xAlign="left" w:yAlign="inline"/>
              <w:suppressOverlap w:val="0"/>
              <w:rPr>
                <w:b w:val="0"/>
                <w:bCs/>
              </w:rPr>
            </w:pPr>
            <w:r w:rsidRPr="00C6694E">
              <w:rPr>
                <w:rStyle w:val="MemberDetailsChar"/>
                <w:b/>
                <w:bCs/>
                <w:sz w:val="32"/>
                <w:szCs w:val="32"/>
              </w:rPr>
              <w:t>Teresa Erler</w:t>
            </w:r>
            <w:r>
              <w:rPr>
                <w:rStyle w:val="MemberDetailsChar"/>
                <w:b/>
                <w:bCs/>
                <w:sz w:val="32"/>
                <w:szCs w:val="32"/>
              </w:rPr>
              <w:t xml:space="preserve"> – Secretary/Treasurer</w:t>
            </w:r>
          </w:p>
        </w:tc>
        <w:tc>
          <w:tcPr>
            <w:tcW w:w="4907" w:type="dxa"/>
            <w:vAlign w:val="bottom"/>
          </w:tcPr>
          <w:p w14:paraId="6F2293AF" w14:textId="202F8A58" w:rsidR="0033610D" w:rsidRDefault="0033610D" w:rsidP="000867C2">
            <w:pPr>
              <w:pStyle w:val="MemberDetails"/>
              <w:jc w:val="center"/>
            </w:pPr>
          </w:p>
        </w:tc>
      </w:tr>
      <w:tr w:rsidR="0033610D" w14:paraId="25AF5B74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3C56D476" w14:textId="683348C5" w:rsidR="0033610D" w:rsidRPr="00C6694E" w:rsidRDefault="00C6694E" w:rsidP="00443D77">
            <w:pPr>
              <w:pStyle w:val="NotesText"/>
              <w:rPr>
                <w:b/>
                <w:bCs/>
              </w:rPr>
            </w:pPr>
            <w:r w:rsidRPr="00C6694E">
              <w:rPr>
                <w:rStyle w:val="MemberDetailsChar"/>
                <w:rFonts w:eastAsiaTheme="minorHAnsi"/>
                <w:b w:val="0"/>
                <w:bCs/>
              </w:rPr>
              <w:t>NE Region Director – Field Services</w:t>
            </w:r>
          </w:p>
        </w:tc>
        <w:tc>
          <w:tcPr>
            <w:tcW w:w="4907" w:type="dxa"/>
            <w:vAlign w:val="bottom"/>
          </w:tcPr>
          <w:p w14:paraId="6A21971E" w14:textId="125E3A55" w:rsidR="0033610D" w:rsidRDefault="00747980" w:rsidP="00443D77">
            <w:pPr>
              <w:pStyle w:val="MemberDetails"/>
            </w:pPr>
            <w:r>
              <w:rPr>
                <w:rStyle w:val="MemberDetailsChar"/>
                <w:noProof/>
              </w:rPr>
              <w:drawing>
                <wp:anchor distT="0" distB="0" distL="114300" distR="114300" simplePos="0" relativeHeight="251681792" behindDoc="1" locked="0" layoutInCell="1" allowOverlap="1" wp14:anchorId="4C571B5A" wp14:editId="7CCB6E78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-515620</wp:posOffset>
                  </wp:positionV>
                  <wp:extent cx="1345565" cy="1682115"/>
                  <wp:effectExtent l="0" t="0" r="698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94E">
              <w:rPr>
                <w:rStyle w:val="MemberDetailsChar"/>
              </w:rPr>
              <w:t xml:space="preserve"> </w:t>
            </w:r>
          </w:p>
        </w:tc>
      </w:tr>
      <w:tr w:rsidR="0033610D" w14:paraId="47C9F1C2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535426CA" w14:textId="783A0C6E" w:rsidR="0033610D" w:rsidRPr="00C6694E" w:rsidRDefault="00C6694E" w:rsidP="00443D77">
            <w:pPr>
              <w:pStyle w:val="NotesText"/>
              <w:rPr>
                <w:b/>
                <w:bCs/>
              </w:rPr>
            </w:pPr>
            <w:r w:rsidRPr="00C6694E">
              <w:rPr>
                <w:rStyle w:val="MemberDetailsChar"/>
                <w:rFonts w:eastAsiaTheme="minorHAnsi"/>
                <w:b w:val="0"/>
                <w:bCs/>
              </w:rPr>
              <w:t>WEM</w:t>
            </w:r>
            <w:r w:rsidR="001204F2">
              <w:rPr>
                <w:b/>
                <w:bCs/>
              </w:rPr>
              <w:t xml:space="preserve"> </w:t>
            </w:r>
            <w:r w:rsidR="001204F2">
              <w:rPr>
                <w:bCs/>
              </w:rPr>
              <w:t>- Wausau</w:t>
            </w:r>
          </w:p>
        </w:tc>
        <w:tc>
          <w:tcPr>
            <w:tcW w:w="4907" w:type="dxa"/>
            <w:vAlign w:val="bottom"/>
          </w:tcPr>
          <w:p w14:paraId="5E60EF51" w14:textId="02252517" w:rsidR="0033610D" w:rsidRDefault="00C6694E" w:rsidP="00443D77">
            <w:pPr>
              <w:pStyle w:val="MemberDetails"/>
            </w:pPr>
            <w:r>
              <w:rPr>
                <w:rStyle w:val="MemberDetailsChar"/>
              </w:rPr>
              <w:t xml:space="preserve"> </w:t>
            </w:r>
          </w:p>
        </w:tc>
      </w:tr>
      <w:tr w:rsidR="0033610D" w14:paraId="021F7792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294C7891" w14:textId="6F975A81" w:rsidR="0033610D" w:rsidRPr="00D839F5" w:rsidRDefault="00000000" w:rsidP="00443D77">
            <w:pPr>
              <w:pStyle w:val="NotesText"/>
            </w:pPr>
            <w:hyperlink r:id="rId21" w:history="1">
              <w:r w:rsidR="001204F2" w:rsidRPr="0063155D">
                <w:rPr>
                  <w:rStyle w:val="Hyperlink"/>
                  <w:rFonts w:cs="Arial"/>
                  <w:color w:val="593470" w:themeColor="accent1" w:themeShade="80"/>
                  <w:szCs w:val="48"/>
                  <w:lang w:bidi="ar-SA"/>
                </w:rPr>
                <w:t>Teresa.erler@widma.gov</w:t>
              </w:r>
            </w:hyperlink>
            <w:r w:rsidR="001204F2" w:rsidRPr="0063155D">
              <w:rPr>
                <w:rStyle w:val="MemberDetailsChar"/>
                <w:rFonts w:eastAsiaTheme="minorHAnsi"/>
                <w:color w:val="593470" w:themeColor="accent1" w:themeShade="80"/>
              </w:rPr>
              <w:t xml:space="preserve"> </w:t>
            </w:r>
          </w:p>
        </w:tc>
        <w:tc>
          <w:tcPr>
            <w:tcW w:w="4907" w:type="dxa"/>
            <w:vAlign w:val="bottom"/>
          </w:tcPr>
          <w:p w14:paraId="75BA2B63" w14:textId="3F5C1FC5" w:rsidR="0033610D" w:rsidRPr="00D839F5" w:rsidRDefault="00C6694E" w:rsidP="00443D77">
            <w:pPr>
              <w:pStyle w:val="MemberDetails"/>
            </w:pPr>
            <w:r>
              <w:rPr>
                <w:rStyle w:val="MemberDetailsChar"/>
              </w:rPr>
              <w:t xml:space="preserve"> </w:t>
            </w:r>
          </w:p>
        </w:tc>
      </w:tr>
      <w:tr w:rsidR="0033610D" w14:paraId="6295A4D0" w14:textId="77777777" w:rsidTr="0040344F">
        <w:trPr>
          <w:trHeight w:val="822"/>
        </w:trPr>
        <w:tc>
          <w:tcPr>
            <w:tcW w:w="5997" w:type="dxa"/>
            <w:tcBorders>
              <w:bottom w:val="single" w:sz="36" w:space="0" w:color="A5300F"/>
            </w:tcBorders>
            <w:vAlign w:val="bottom"/>
          </w:tcPr>
          <w:p w14:paraId="7B1F9F53" w14:textId="59710DCA" w:rsidR="006C36A6" w:rsidRDefault="006C36A6" w:rsidP="00443D77">
            <w:pPr>
              <w:pStyle w:val="MemberDetails"/>
              <w:rPr>
                <w:rStyle w:val="MemberDetailsChar"/>
                <w:sz w:val="16"/>
                <w:szCs w:val="16"/>
              </w:rPr>
            </w:pPr>
          </w:p>
          <w:p w14:paraId="66F69B82" w14:textId="77777777" w:rsidR="0033610D" w:rsidRDefault="00AD5F1E" w:rsidP="00443D77">
            <w:pPr>
              <w:pStyle w:val="MemberDetails"/>
              <w:rPr>
                <w:rStyle w:val="MemberDetailsChar"/>
                <w:b/>
                <w:bCs/>
                <w:sz w:val="16"/>
                <w:szCs w:val="16"/>
              </w:rPr>
            </w:pPr>
            <w:r w:rsidRPr="000867C2">
              <w:rPr>
                <w:rStyle w:val="MemberDetailsChar"/>
                <w:b/>
                <w:bCs/>
              </w:rPr>
              <w:t>608-286-0225</w:t>
            </w:r>
          </w:p>
          <w:p w14:paraId="0C3AC03C" w14:textId="522B127C" w:rsidR="006C36A6" w:rsidRPr="00D839F5" w:rsidRDefault="006C36A6" w:rsidP="00443D77">
            <w:pPr>
              <w:pStyle w:val="MemberDetails"/>
              <w:rPr>
                <w:rStyle w:val="MemberDetailsChar"/>
              </w:rPr>
            </w:pPr>
          </w:p>
        </w:tc>
        <w:tc>
          <w:tcPr>
            <w:tcW w:w="4907" w:type="dxa"/>
            <w:vMerge w:val="restart"/>
            <w:vAlign w:val="bottom"/>
          </w:tcPr>
          <w:p w14:paraId="44ED6703" w14:textId="0C67948E" w:rsidR="0033610D" w:rsidRDefault="0033610D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33610D" w14:paraId="392DEDCF" w14:textId="77777777" w:rsidTr="00B61B97">
        <w:trPr>
          <w:trHeight w:val="96"/>
        </w:trPr>
        <w:tc>
          <w:tcPr>
            <w:tcW w:w="5997" w:type="dxa"/>
            <w:tcBorders>
              <w:top w:val="single" w:sz="36" w:space="0" w:color="A5300F"/>
            </w:tcBorders>
            <w:vAlign w:val="bottom"/>
          </w:tcPr>
          <w:p w14:paraId="030263CF" w14:textId="065A8521" w:rsidR="0033610D" w:rsidRDefault="0033610D" w:rsidP="00443D77">
            <w:pPr>
              <w:pStyle w:val="MemberDetails"/>
              <w:rPr>
                <w:rStyle w:val="MemberDetailsChar"/>
                <w:sz w:val="20"/>
                <w:szCs w:val="20"/>
              </w:rPr>
            </w:pPr>
          </w:p>
          <w:p w14:paraId="21E09C1A" w14:textId="5B5FBDD4" w:rsidR="00537820" w:rsidRPr="0033610D" w:rsidRDefault="00537820" w:rsidP="00443D77">
            <w:pPr>
              <w:pStyle w:val="MemberDetails"/>
              <w:rPr>
                <w:rStyle w:val="MemberDetailsChar"/>
                <w:sz w:val="20"/>
                <w:szCs w:val="20"/>
              </w:rPr>
            </w:pPr>
          </w:p>
        </w:tc>
        <w:tc>
          <w:tcPr>
            <w:tcW w:w="4907" w:type="dxa"/>
            <w:vMerge/>
            <w:vAlign w:val="bottom"/>
          </w:tcPr>
          <w:p w14:paraId="40D1516F" w14:textId="77777777" w:rsidR="0033610D" w:rsidRDefault="0033610D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33610D" w14:paraId="445505FE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3208F9EA" w14:textId="244ECC27" w:rsidR="0033610D" w:rsidRDefault="001204F2" w:rsidP="00443D77">
            <w:pPr>
              <w:pStyle w:val="Name"/>
              <w:framePr w:hSpace="0" w:wrap="auto" w:vAnchor="margin" w:xAlign="left" w:yAlign="inline"/>
              <w:suppressOverlap w:val="0"/>
            </w:pPr>
            <w:r w:rsidRPr="000910F7">
              <w:rPr>
                <w:rStyle w:val="MemberDetailsChar"/>
                <w:b/>
                <w:bCs/>
                <w:sz w:val="32"/>
                <w:szCs w:val="32"/>
              </w:rPr>
              <w:t>Rob Thiede</w:t>
            </w:r>
          </w:p>
        </w:tc>
        <w:tc>
          <w:tcPr>
            <w:tcW w:w="4907" w:type="dxa"/>
            <w:vAlign w:val="bottom"/>
          </w:tcPr>
          <w:p w14:paraId="1D684613" w14:textId="2F3D3802" w:rsidR="0033610D" w:rsidRPr="00DE0EB5" w:rsidRDefault="0033610D" w:rsidP="00DE0EB5">
            <w:pPr>
              <w:pStyle w:val="MemberDetails"/>
              <w:jc w:val="center"/>
              <w:rPr>
                <w:b w:val="0"/>
                <w:bCs/>
              </w:rPr>
            </w:pPr>
          </w:p>
        </w:tc>
      </w:tr>
      <w:tr w:rsidR="0033610D" w14:paraId="789976EC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0CD3B8DE" w14:textId="6CA5584C" w:rsidR="0033610D" w:rsidRPr="000910F7" w:rsidRDefault="001204F2" w:rsidP="00443D77">
            <w:pPr>
              <w:pStyle w:val="NotesText"/>
              <w:rPr>
                <w:b/>
                <w:bCs/>
              </w:rPr>
            </w:pPr>
            <w:r w:rsidRPr="000910F7">
              <w:rPr>
                <w:rStyle w:val="MemberDetailsChar"/>
                <w:rFonts w:eastAsiaTheme="minorHAnsi"/>
                <w:b w:val="0"/>
                <w:bCs/>
              </w:rPr>
              <w:t xml:space="preserve">CFMO Area 6 Facilities Repair – Adv </w:t>
            </w:r>
          </w:p>
        </w:tc>
        <w:tc>
          <w:tcPr>
            <w:tcW w:w="4907" w:type="dxa"/>
            <w:vAlign w:val="bottom"/>
          </w:tcPr>
          <w:p w14:paraId="3167DD17" w14:textId="375D07C7" w:rsidR="0033610D" w:rsidRDefault="001204F2" w:rsidP="00443D77">
            <w:pPr>
              <w:pStyle w:val="MemberDetails"/>
            </w:pPr>
            <w:r>
              <w:rPr>
                <w:rStyle w:val="MemberDetailsChar"/>
              </w:rPr>
              <w:t xml:space="preserve"> </w:t>
            </w:r>
          </w:p>
        </w:tc>
      </w:tr>
      <w:tr w:rsidR="0033610D" w14:paraId="49896366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32742516" w14:textId="0C5E2E2E" w:rsidR="0033610D" w:rsidRPr="0040344F" w:rsidRDefault="001204F2" w:rsidP="00443D77">
            <w:pPr>
              <w:pStyle w:val="NotesText"/>
              <w:rPr>
                <w:b/>
                <w:bCs/>
                <w:sz w:val="16"/>
                <w:szCs w:val="16"/>
              </w:rPr>
            </w:pPr>
            <w:r w:rsidRPr="000910F7">
              <w:rPr>
                <w:rStyle w:val="MemberDetailsChar"/>
                <w:rFonts w:eastAsiaTheme="minorHAnsi"/>
                <w:b w:val="0"/>
                <w:bCs/>
              </w:rPr>
              <w:t>Southeast</w:t>
            </w:r>
          </w:p>
        </w:tc>
        <w:tc>
          <w:tcPr>
            <w:tcW w:w="4907" w:type="dxa"/>
            <w:vAlign w:val="bottom"/>
          </w:tcPr>
          <w:p w14:paraId="2CBF7F75" w14:textId="630B2CE9" w:rsidR="0033610D" w:rsidRDefault="006C36A6" w:rsidP="00443D77">
            <w:pPr>
              <w:pStyle w:val="MemberDetails"/>
            </w:pPr>
            <w:r w:rsidRPr="0063155D">
              <w:rPr>
                <w:noProof/>
                <w:color w:val="593470" w:themeColor="accent1" w:themeShade="80"/>
              </w:rPr>
              <w:drawing>
                <wp:anchor distT="0" distB="0" distL="114300" distR="114300" simplePos="0" relativeHeight="251685888" behindDoc="0" locked="0" layoutInCell="1" allowOverlap="1" wp14:anchorId="13BEEFC9" wp14:editId="481C6ED9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-655955</wp:posOffset>
                  </wp:positionV>
                  <wp:extent cx="1276350" cy="1595120"/>
                  <wp:effectExtent l="0" t="0" r="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610D" w14:paraId="6787AA77" w14:textId="77777777" w:rsidTr="00B61B97">
        <w:trPr>
          <w:trHeight w:val="437"/>
        </w:trPr>
        <w:tc>
          <w:tcPr>
            <w:tcW w:w="5997" w:type="dxa"/>
            <w:vAlign w:val="bottom"/>
          </w:tcPr>
          <w:p w14:paraId="1359D88F" w14:textId="1E2D6B75" w:rsidR="0033610D" w:rsidRDefault="00000000" w:rsidP="00443D77">
            <w:pPr>
              <w:pStyle w:val="NotesText"/>
              <w:rPr>
                <w:rStyle w:val="Hyperlink"/>
                <w:rFonts w:cs="Arial"/>
                <w:color w:val="593470" w:themeColor="accent1" w:themeShade="80"/>
                <w:sz w:val="16"/>
                <w:szCs w:val="16"/>
                <w:lang w:bidi="ar-SA"/>
              </w:rPr>
            </w:pPr>
            <w:hyperlink r:id="rId23" w:history="1">
              <w:r w:rsidR="001204F2" w:rsidRPr="0063155D">
                <w:rPr>
                  <w:rStyle w:val="Hyperlink"/>
                  <w:rFonts w:cs="Arial"/>
                  <w:color w:val="593470" w:themeColor="accent1" w:themeShade="80"/>
                  <w:szCs w:val="48"/>
                  <w:lang w:bidi="ar-SA"/>
                </w:rPr>
                <w:t>Robert.thiede@widma.gov</w:t>
              </w:r>
            </w:hyperlink>
          </w:p>
          <w:p w14:paraId="4F80210C" w14:textId="77777777" w:rsidR="0040344F" w:rsidRPr="0040344F" w:rsidRDefault="0040344F" w:rsidP="00443D77">
            <w:pPr>
              <w:pStyle w:val="NotesText"/>
              <w:rPr>
                <w:rStyle w:val="Hyperlink"/>
                <w:sz w:val="16"/>
                <w:szCs w:val="16"/>
              </w:rPr>
            </w:pPr>
          </w:p>
          <w:p w14:paraId="36B72D3A" w14:textId="3E077AC9" w:rsidR="0040344F" w:rsidRPr="0040344F" w:rsidRDefault="0040344F" w:rsidP="00443D77">
            <w:pPr>
              <w:pStyle w:val="NotesText"/>
              <w:rPr>
                <w:b/>
                <w:bCs/>
                <w:szCs w:val="28"/>
              </w:rPr>
            </w:pPr>
            <w:r w:rsidRPr="0040344F">
              <w:rPr>
                <w:b/>
                <w:bCs/>
                <w:color w:val="auto"/>
                <w:szCs w:val="28"/>
              </w:rPr>
              <w:t>608-440-0463</w:t>
            </w:r>
          </w:p>
        </w:tc>
        <w:tc>
          <w:tcPr>
            <w:tcW w:w="4907" w:type="dxa"/>
            <w:vAlign w:val="bottom"/>
          </w:tcPr>
          <w:p w14:paraId="2C4ED680" w14:textId="23D1E503" w:rsidR="0033610D" w:rsidRPr="00D839F5" w:rsidRDefault="001204F2" w:rsidP="00443D77">
            <w:pPr>
              <w:pStyle w:val="MemberDetails"/>
            </w:pPr>
            <w:r>
              <w:rPr>
                <w:rStyle w:val="MemberDetailsChar"/>
              </w:rPr>
              <w:t xml:space="preserve"> </w:t>
            </w:r>
          </w:p>
        </w:tc>
      </w:tr>
    </w:tbl>
    <w:p w14:paraId="5AA37963" w14:textId="17A045A2" w:rsidR="0033610D" w:rsidRPr="0063155D" w:rsidRDefault="00C57469" w:rsidP="00C57469">
      <w:pPr>
        <w:pStyle w:val="NotesText"/>
        <w:rPr>
          <w:color w:val="593470" w:themeColor="accent1" w:themeShade="80"/>
        </w:rPr>
      </w:pPr>
      <w:r>
        <w:rPr>
          <w:rStyle w:val="MemberDetailsChar"/>
          <w:rFonts w:eastAsiaTheme="minorHAnsi"/>
        </w:rPr>
        <w:t xml:space="preserve"> </w:t>
      </w:r>
    </w:p>
    <w:p w14:paraId="4C74A2DB" w14:textId="3251FD18" w:rsidR="0033610D" w:rsidRPr="0021110A" w:rsidRDefault="0033610D" w:rsidP="0033610D">
      <w:pPr>
        <w:pStyle w:val="Heading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7CB2B49A" w14:textId="45E6E17C" w:rsidR="0021110A" w:rsidRDefault="0021110A" w:rsidP="0021110A"/>
    <w:tbl>
      <w:tblPr>
        <w:tblpPr w:leftFromText="180" w:rightFromText="180" w:vertAnchor="text" w:horzAnchor="margin" w:tblpY="11"/>
        <w:tblW w:w="112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37"/>
        <w:gridCol w:w="61"/>
      </w:tblGrid>
      <w:tr w:rsidR="0033610D" w14:paraId="1D3F3E5B" w14:textId="77777777" w:rsidTr="00E01E88">
        <w:trPr>
          <w:trHeight w:val="474"/>
        </w:trPr>
        <w:tc>
          <w:tcPr>
            <w:tcW w:w="11292" w:type="dxa"/>
          </w:tcPr>
          <w:p w14:paraId="319887DF" w14:textId="6995BD31" w:rsidR="0033610D" w:rsidRPr="000E1657" w:rsidRDefault="0033610D" w:rsidP="000A1510">
            <w:pPr>
              <w:pStyle w:val="Heading1"/>
            </w:pPr>
          </w:p>
        </w:tc>
        <w:tc>
          <w:tcPr>
            <w:tcW w:w="6" w:type="dxa"/>
          </w:tcPr>
          <w:p w14:paraId="43A14775" w14:textId="7719C5D9" w:rsidR="0033610D" w:rsidRPr="000E1657" w:rsidRDefault="0033610D" w:rsidP="0033610D">
            <w:pPr>
              <w:pStyle w:val="MemberDetails"/>
              <w:jc w:val="right"/>
            </w:pPr>
          </w:p>
        </w:tc>
      </w:tr>
    </w:tbl>
    <w:tbl>
      <w:tblPr>
        <w:tblStyle w:val="TableGrid"/>
        <w:tblpPr w:leftFromText="187" w:rightFromText="187" w:vertAnchor="page" w:horzAnchor="margin" w:tblpY="2273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6210"/>
        <w:gridCol w:w="4590"/>
      </w:tblGrid>
      <w:tr w:rsidR="005E5D71" w14:paraId="3008FC59" w14:textId="77777777" w:rsidTr="00E01E88">
        <w:trPr>
          <w:trHeight w:val="266"/>
        </w:trPr>
        <w:tc>
          <w:tcPr>
            <w:tcW w:w="6210" w:type="dxa"/>
            <w:tcBorders>
              <w:top w:val="single" w:sz="36" w:space="0" w:color="A5300F"/>
            </w:tcBorders>
            <w:vAlign w:val="bottom"/>
          </w:tcPr>
          <w:p w14:paraId="1E47DD49" w14:textId="5E6251EA" w:rsidR="00443D77" w:rsidRDefault="00443D77" w:rsidP="00443D77">
            <w:pPr>
              <w:pStyle w:val="MemberDetails"/>
              <w:rPr>
                <w:rStyle w:val="MemberDetailsChar"/>
              </w:rPr>
            </w:pPr>
          </w:p>
        </w:tc>
        <w:tc>
          <w:tcPr>
            <w:tcW w:w="4590" w:type="dxa"/>
            <w:vAlign w:val="bottom"/>
          </w:tcPr>
          <w:p w14:paraId="46010426" w14:textId="4E3765A5" w:rsidR="00443D77" w:rsidRDefault="00443D77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5E5D71" w14:paraId="2DF458E7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63C5B44D" w14:textId="4768BEFE" w:rsidR="00443D77" w:rsidRPr="0033610D" w:rsidRDefault="00000000" w:rsidP="00443D77">
            <w:pPr>
              <w:pStyle w:val="Na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MemberDetailsChar"/>
                  <w:b/>
                  <w:sz w:val="32"/>
                  <w:szCs w:val="32"/>
                </w:rPr>
                <w:id w:val="-499962368"/>
                <w:placeholder>
                  <w:docPart w:val="23F22E7F2E984B17A9F657C1530F7CB0"/>
                </w:placeholder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1204F2">
                  <w:rPr>
                    <w:rStyle w:val="MemberDetailsChar"/>
                    <w:b/>
                    <w:sz w:val="32"/>
                    <w:szCs w:val="32"/>
                  </w:rPr>
                  <w:t>Joseph Grenier</w:t>
                </w:r>
              </w:sdtContent>
            </w:sdt>
          </w:p>
        </w:tc>
        <w:tc>
          <w:tcPr>
            <w:tcW w:w="4590" w:type="dxa"/>
            <w:vAlign w:val="bottom"/>
          </w:tcPr>
          <w:p w14:paraId="32A2E33D" w14:textId="6F0E089C" w:rsidR="00443D77" w:rsidRDefault="00000000" w:rsidP="00DE0EB5">
            <w:pPr>
              <w:pStyle w:val="MemberDetails"/>
              <w:jc w:val="center"/>
            </w:pPr>
            <w:sdt>
              <w:sdtPr>
                <w:rPr>
                  <w:rStyle w:val="MemberDetailsChar"/>
                </w:rPr>
                <w:id w:val="-100720305"/>
                <w:placeholder>
                  <w:docPart w:val="495CA547B0F64DB5BE88DCA1D65BDEDE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  <w:r w:rsidR="00DE0EB5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51920890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1203632C" w14:textId="13AE936C" w:rsidR="00443D77" w:rsidRPr="000910F7" w:rsidRDefault="00000000" w:rsidP="00443D77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808139355"/>
                <w:placeholder>
                  <w:docPart w:val="1D4500EE74204BAA990684CCB11BA423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204F2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 xml:space="preserve">Security Supervisor </w:t>
                </w:r>
              </w:sdtContent>
            </w:sdt>
          </w:p>
        </w:tc>
        <w:tc>
          <w:tcPr>
            <w:tcW w:w="4590" w:type="dxa"/>
            <w:vAlign w:val="bottom"/>
          </w:tcPr>
          <w:p w14:paraId="27004CE1" w14:textId="3999D012" w:rsidR="00443D77" w:rsidRDefault="005E5D71" w:rsidP="00443D77">
            <w:pPr>
              <w:pStyle w:val="MemberDetails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89C97F4" wp14:editId="3B885A1E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-452120</wp:posOffset>
                  </wp:positionV>
                  <wp:extent cx="1253490" cy="1567180"/>
                  <wp:effectExtent l="0" t="0" r="381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256332712"/>
                <w:placeholder>
                  <w:docPart w:val="A83704735A604B92BDA358C61980B8EA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455CFB53" w14:textId="77777777" w:rsidTr="00E01E88">
        <w:trPr>
          <w:trHeight w:val="432"/>
        </w:trPr>
        <w:tc>
          <w:tcPr>
            <w:tcW w:w="6210" w:type="dxa"/>
            <w:vAlign w:val="bottom"/>
          </w:tcPr>
          <w:sdt>
            <w:sdtPr>
              <w:rPr>
                <w:rStyle w:val="MemberDetailsChar"/>
                <w:rFonts w:eastAsiaTheme="minorHAnsi"/>
                <w:b w:val="0"/>
                <w:bCs/>
              </w:rPr>
              <w:id w:val="-1418331273"/>
              <w:placeholder>
                <w:docPart w:val="87D9926FCB5A4040823CBEFCAAEFF0D0"/>
              </w:placeholder>
            </w:sdtPr>
            <w:sdtEndPr>
              <w:rPr>
                <w:rStyle w:val="DefaultParagraphFont"/>
                <w:rFonts w:cstheme="minorBidi"/>
                <w:b/>
                <w:color w:val="0D0D0D" w:themeColor="text1" w:themeTint="F2"/>
                <w:szCs w:val="24"/>
                <w:lang w:bidi="en-US"/>
              </w:rPr>
            </w:sdtEndPr>
            <w:sdtContent>
              <w:p w14:paraId="07F6AE7A" w14:textId="77777777" w:rsidR="003143C0" w:rsidRDefault="003143C0" w:rsidP="00443D77">
                <w:pPr>
                  <w:pStyle w:val="NotesText"/>
                  <w:rPr>
                    <w:rStyle w:val="MemberDetailsChar"/>
                    <w:rFonts w:eastAsiaTheme="minorHAnsi"/>
                    <w:b w:val="0"/>
                    <w:bCs/>
                    <w:sz w:val="16"/>
                    <w:szCs w:val="16"/>
                  </w:rPr>
                </w:pPr>
              </w:p>
              <w:p w14:paraId="6A5F5852" w14:textId="1F7A2F23" w:rsidR="008D3B7B" w:rsidRPr="003143C0" w:rsidRDefault="001204F2" w:rsidP="00443D77">
                <w:pPr>
                  <w:pStyle w:val="NotesText"/>
                  <w:rPr>
                    <w:rFonts w:cs="Arial"/>
                    <w:bCs/>
                    <w:color w:val="000000" w:themeColor="text1"/>
                    <w:sz w:val="16"/>
                    <w:szCs w:val="16"/>
                    <w:lang w:bidi="ar-SA"/>
                  </w:rPr>
                </w:pPr>
                <w:r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 xml:space="preserve">TRUAX </w:t>
                </w:r>
              </w:p>
            </w:sdtContent>
          </w:sdt>
        </w:tc>
        <w:tc>
          <w:tcPr>
            <w:tcW w:w="4590" w:type="dxa"/>
            <w:vAlign w:val="bottom"/>
          </w:tcPr>
          <w:p w14:paraId="66CC4416" w14:textId="34B17F33" w:rsidR="00443D77" w:rsidRDefault="00000000" w:rsidP="00443D77">
            <w:pPr>
              <w:pStyle w:val="MemberDetails"/>
            </w:pPr>
            <w:sdt>
              <w:sdtPr>
                <w:rPr>
                  <w:rStyle w:val="MemberDetailsChar"/>
                </w:rPr>
                <w:id w:val="1890068278"/>
                <w:placeholder>
                  <w:docPart w:val="A1B5278468584A939B2FB3BF48ACF950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03FAEF67" w14:textId="77777777" w:rsidTr="00E01E88">
        <w:trPr>
          <w:trHeight w:val="432"/>
        </w:trPr>
        <w:tc>
          <w:tcPr>
            <w:tcW w:w="6210" w:type="dxa"/>
            <w:vAlign w:val="bottom"/>
          </w:tcPr>
          <w:sdt>
            <w:sdtPr>
              <w:rPr>
                <w:rStyle w:val="MemberDetailsChar"/>
                <w:rFonts w:eastAsiaTheme="minorHAnsi"/>
                <w:color w:val="593470" w:themeColor="accent1" w:themeShade="80"/>
              </w:rPr>
              <w:id w:val="-2008346267"/>
              <w:placeholder>
                <w:docPart w:val="2FCEC69B615948E2BB7115AE8B5950B8"/>
              </w:placeholder>
            </w:sdtPr>
            <w:sdtEndPr>
              <w:rPr>
                <w:rStyle w:val="DefaultParagraphFont"/>
                <w:rFonts w:cstheme="minorBidi"/>
                <w:b w:val="0"/>
                <w:szCs w:val="24"/>
                <w:lang w:bidi="en-US"/>
              </w:rPr>
            </w:sdtEndPr>
            <w:sdtContent>
              <w:p w14:paraId="3F4235D8" w14:textId="77777777" w:rsidR="003143C0" w:rsidRDefault="003143C0" w:rsidP="00443D77">
                <w:pPr>
                  <w:pStyle w:val="NotesText"/>
                  <w:rPr>
                    <w:rStyle w:val="MemberDetailsChar"/>
                    <w:rFonts w:eastAsiaTheme="minorHAnsi"/>
                    <w:color w:val="593470" w:themeColor="accent1" w:themeShade="80"/>
                    <w:sz w:val="16"/>
                    <w:szCs w:val="16"/>
                  </w:rPr>
                </w:pPr>
              </w:p>
              <w:p w14:paraId="286B8502" w14:textId="23C1074F" w:rsidR="00443D77" w:rsidRDefault="00000000" w:rsidP="00443D77">
                <w:pPr>
                  <w:pStyle w:val="NotesText"/>
                  <w:rPr>
                    <w:rStyle w:val="MemberDetailsChar"/>
                    <w:rFonts w:eastAsiaTheme="minorHAnsi"/>
                    <w:color w:val="593470" w:themeColor="accent1" w:themeShade="80"/>
                  </w:rPr>
                </w:pPr>
                <w:hyperlink r:id="rId25" w:history="1">
                  <w:r w:rsidR="001204F2" w:rsidRPr="0063155D">
                    <w:rPr>
                      <w:rStyle w:val="Hyperlink"/>
                      <w:rFonts w:cs="Arial"/>
                      <w:color w:val="593470" w:themeColor="accent1" w:themeShade="80"/>
                      <w:szCs w:val="48"/>
                      <w:lang w:bidi="ar-SA"/>
                    </w:rPr>
                    <w:t>Joseph.grenier@us.af.mil</w:t>
                  </w:r>
                </w:hyperlink>
                <w:r w:rsidR="001204F2" w:rsidRPr="0063155D">
                  <w:rPr>
                    <w:rStyle w:val="MemberDetailsChar"/>
                    <w:rFonts w:eastAsiaTheme="minorHAnsi"/>
                    <w:color w:val="593470" w:themeColor="accent1" w:themeShade="80"/>
                  </w:rPr>
                  <w:t xml:space="preserve"> </w:t>
                </w:r>
              </w:p>
              <w:p w14:paraId="6B365EA1" w14:textId="1568FD4C" w:rsidR="003143C0" w:rsidRDefault="003143C0" w:rsidP="00443D77">
                <w:pPr>
                  <w:pStyle w:val="NotesText"/>
                  <w:rPr>
                    <w:b/>
                    <w:color w:val="593470" w:themeColor="accent1" w:themeShade="80"/>
                    <w:sz w:val="16"/>
                    <w:szCs w:val="16"/>
                  </w:rPr>
                </w:pPr>
              </w:p>
              <w:p w14:paraId="1B22783F" w14:textId="76E42583" w:rsidR="003143C0" w:rsidRPr="0063155D" w:rsidRDefault="003143C0" w:rsidP="003143C0">
                <w:pPr>
                  <w:pStyle w:val="NotesText"/>
                  <w:rPr>
                    <w:color w:val="593470" w:themeColor="accent1" w:themeShade="80"/>
                  </w:rPr>
                </w:pPr>
                <w:r w:rsidRPr="003143C0">
                  <w:rPr>
                    <w:b/>
                    <w:color w:val="000000" w:themeColor="text1"/>
                    <w:szCs w:val="28"/>
                  </w:rPr>
                  <w:t>608-245-4331</w:t>
                </w:r>
              </w:p>
            </w:sdtContent>
          </w:sdt>
        </w:tc>
        <w:tc>
          <w:tcPr>
            <w:tcW w:w="4590" w:type="dxa"/>
            <w:vAlign w:val="bottom"/>
          </w:tcPr>
          <w:p w14:paraId="146BBB3E" w14:textId="1C345F34" w:rsidR="00443D77" w:rsidRPr="00D839F5" w:rsidRDefault="00000000" w:rsidP="00443D77">
            <w:pPr>
              <w:pStyle w:val="MemberDetails"/>
            </w:pPr>
            <w:sdt>
              <w:sdtPr>
                <w:rPr>
                  <w:rStyle w:val="MemberDetailsChar"/>
                </w:rPr>
                <w:id w:val="-1406292255"/>
                <w:placeholder>
                  <w:docPart w:val="AF6D339260B24648A831ABD6C961F64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33C5E317" w14:textId="77777777" w:rsidTr="003143C0">
        <w:trPr>
          <w:trHeight w:val="237"/>
        </w:trPr>
        <w:tc>
          <w:tcPr>
            <w:tcW w:w="6210" w:type="dxa"/>
            <w:tcBorders>
              <w:bottom w:val="single" w:sz="36" w:space="0" w:color="A5300F"/>
            </w:tcBorders>
            <w:vAlign w:val="bottom"/>
          </w:tcPr>
          <w:p w14:paraId="4CBEE688" w14:textId="6D6106AB" w:rsidR="00443D77" w:rsidRPr="003143C0" w:rsidRDefault="00443D77" w:rsidP="00443D77">
            <w:pPr>
              <w:pStyle w:val="MemberDetails"/>
              <w:rPr>
                <w:sz w:val="16"/>
                <w:szCs w:val="16"/>
              </w:rPr>
            </w:pPr>
          </w:p>
        </w:tc>
        <w:tc>
          <w:tcPr>
            <w:tcW w:w="4590" w:type="dxa"/>
            <w:vMerge w:val="restart"/>
            <w:vAlign w:val="bottom"/>
          </w:tcPr>
          <w:p w14:paraId="529EDE60" w14:textId="478CE9FC" w:rsidR="00443D77" w:rsidRDefault="00443D77" w:rsidP="00443D77">
            <w:pPr>
              <w:pStyle w:val="MemberDetails"/>
            </w:pPr>
          </w:p>
        </w:tc>
      </w:tr>
      <w:tr w:rsidR="005E5D71" w14:paraId="737C322F" w14:textId="77777777" w:rsidTr="00E01E88">
        <w:trPr>
          <w:trHeight w:val="140"/>
        </w:trPr>
        <w:tc>
          <w:tcPr>
            <w:tcW w:w="6210" w:type="dxa"/>
            <w:tcBorders>
              <w:top w:val="single" w:sz="36" w:space="0" w:color="A5300F"/>
            </w:tcBorders>
            <w:vAlign w:val="bottom"/>
          </w:tcPr>
          <w:p w14:paraId="49A5B781" w14:textId="77777777" w:rsidR="00443D77" w:rsidRPr="0033610D" w:rsidRDefault="00443D77" w:rsidP="00443D77">
            <w:pPr>
              <w:pStyle w:val="MemberDetails"/>
              <w:rPr>
                <w:sz w:val="20"/>
                <w:szCs w:val="20"/>
              </w:rPr>
            </w:pPr>
          </w:p>
        </w:tc>
        <w:tc>
          <w:tcPr>
            <w:tcW w:w="4590" w:type="dxa"/>
            <w:vMerge/>
            <w:vAlign w:val="bottom"/>
          </w:tcPr>
          <w:p w14:paraId="757DBB02" w14:textId="77777777" w:rsidR="00443D77" w:rsidRDefault="00443D77" w:rsidP="00443D77">
            <w:pPr>
              <w:pStyle w:val="MemberDetails"/>
            </w:pPr>
          </w:p>
        </w:tc>
      </w:tr>
      <w:tr w:rsidR="005E5D71" w14:paraId="751EE6B9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7E9E3C04" w14:textId="69D67C16" w:rsidR="00443D77" w:rsidRPr="0033610D" w:rsidRDefault="00000000" w:rsidP="00443D77">
            <w:pPr>
              <w:pStyle w:val="Na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MemberDetailsChar"/>
                  <w:b/>
                  <w:sz w:val="32"/>
                  <w:szCs w:val="32"/>
                </w:rPr>
                <w:id w:val="1268589959"/>
                <w:placeholder>
                  <w:docPart w:val="0FE5F5FC1A744685BB0B849EFC4D7328"/>
                </w:placeholder>
              </w:sdtPr>
              <w:sdtEndPr>
                <w:rPr>
                  <w:rStyle w:val="DefaultParagraphFont"/>
                </w:rPr>
              </w:sdtEndPr>
              <w:sdtContent>
                <w:r w:rsidR="001B1E74">
                  <w:rPr>
                    <w:rStyle w:val="MemberDetailsChar"/>
                    <w:b/>
                    <w:sz w:val="32"/>
                    <w:szCs w:val="32"/>
                  </w:rPr>
                  <w:t>Andrew (Drew) Paulsen</w:t>
                </w:r>
              </w:sdtContent>
            </w:sdt>
          </w:p>
        </w:tc>
        <w:tc>
          <w:tcPr>
            <w:tcW w:w="4590" w:type="dxa"/>
            <w:vAlign w:val="bottom"/>
          </w:tcPr>
          <w:p w14:paraId="17716AE7" w14:textId="436075A5" w:rsidR="00443D77" w:rsidRDefault="00443D77" w:rsidP="00DE0EB5">
            <w:pPr>
              <w:pStyle w:val="MemberDetails"/>
              <w:jc w:val="center"/>
            </w:pPr>
          </w:p>
        </w:tc>
      </w:tr>
      <w:tr w:rsidR="005E5D71" w14:paraId="001618E4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3D8639FF" w14:textId="0EE8C273" w:rsidR="00443D77" w:rsidRPr="000910F7" w:rsidRDefault="00000000" w:rsidP="00443D77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-1025332363"/>
                <w:placeholder>
                  <w:docPart w:val="5D843D58C20E413888F829105A65125A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Challenge Academy</w:t>
                </w:r>
              </w:sdtContent>
            </w:sdt>
          </w:p>
        </w:tc>
        <w:tc>
          <w:tcPr>
            <w:tcW w:w="4590" w:type="dxa"/>
            <w:vAlign w:val="bottom"/>
          </w:tcPr>
          <w:p w14:paraId="616BCFF7" w14:textId="000078C6" w:rsidR="00443D77" w:rsidRDefault="00000000" w:rsidP="00443D77">
            <w:pPr>
              <w:pStyle w:val="MemberDetails"/>
            </w:pPr>
            <w:sdt>
              <w:sdtPr>
                <w:rPr>
                  <w:rStyle w:val="MemberDetailsChar"/>
                </w:rPr>
                <w:id w:val="78028085"/>
                <w:placeholder>
                  <w:docPart w:val="93D0AE44F55149A1AFC196EB23C3C29C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01FA72C0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6AC5945A" w14:textId="395AD31E" w:rsidR="00443D77" w:rsidRPr="000910F7" w:rsidRDefault="00000000" w:rsidP="00443D77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1652105783"/>
                <w:placeholder>
                  <w:docPart w:val="7870E5C865424A86ACE60FD311C0A454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Fort McCoy</w:t>
                </w:r>
              </w:sdtContent>
            </w:sdt>
          </w:p>
        </w:tc>
        <w:tc>
          <w:tcPr>
            <w:tcW w:w="4590" w:type="dxa"/>
            <w:vAlign w:val="bottom"/>
          </w:tcPr>
          <w:p w14:paraId="38D9435F" w14:textId="4378529E" w:rsidR="00443D77" w:rsidRDefault="00000000" w:rsidP="00443D77">
            <w:pPr>
              <w:pStyle w:val="MemberDetails"/>
            </w:pPr>
            <w:sdt>
              <w:sdtPr>
                <w:rPr>
                  <w:rStyle w:val="MemberDetailsChar"/>
                </w:rPr>
                <w:id w:val="-535732350"/>
                <w:placeholder>
                  <w:docPart w:val="65A473D1A06E4DCA8CFB55F84FB11336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4C2453F4" w14:textId="77777777" w:rsidTr="00E01E88">
        <w:trPr>
          <w:trHeight w:val="432"/>
        </w:trPr>
        <w:tc>
          <w:tcPr>
            <w:tcW w:w="6210" w:type="dxa"/>
            <w:vAlign w:val="bottom"/>
          </w:tcPr>
          <w:sdt>
            <w:sdtPr>
              <w:rPr>
                <w:rStyle w:val="MemberDetailsChar"/>
                <w:rFonts w:eastAsiaTheme="minorHAnsi"/>
                <w:color w:val="593470" w:themeColor="accent1" w:themeShade="80"/>
              </w:rPr>
              <w:id w:val="1192268611"/>
              <w:placeholder>
                <w:docPart w:val="A4CD883148FF4747814A074BF1B27E7E"/>
              </w:placeholder>
            </w:sdtPr>
            <w:sdtEndPr>
              <w:rPr>
                <w:rStyle w:val="DefaultParagraphFont"/>
                <w:rFonts w:cstheme="minorBidi"/>
                <w:b w:val="0"/>
                <w:szCs w:val="24"/>
                <w:lang w:bidi="en-US"/>
              </w:rPr>
            </w:sdtEndPr>
            <w:sdtContent>
              <w:p w14:paraId="0010DE0F" w14:textId="44617ACF" w:rsidR="001B1E74" w:rsidRPr="001B1E74" w:rsidRDefault="00000000" w:rsidP="00443D77">
                <w:pPr>
                  <w:pStyle w:val="NotesText"/>
                  <w:rPr>
                    <w:rFonts w:cs="Arial"/>
                    <w:b/>
                    <w:color w:val="000000" w:themeColor="text1"/>
                    <w:szCs w:val="48"/>
                    <w:lang w:bidi="ar-SA"/>
                  </w:rPr>
                </w:pPr>
                <w:hyperlink r:id="rId26" w:history="1">
                  <w:r w:rsidR="001B1E74" w:rsidRPr="0063155D">
                    <w:rPr>
                      <w:rStyle w:val="Hyperlink"/>
                      <w:rFonts w:cs="Arial"/>
                      <w:color w:val="593470" w:themeColor="accent1" w:themeShade="80"/>
                      <w:szCs w:val="48"/>
                      <w:lang w:bidi="ar-SA"/>
                    </w:rPr>
                    <w:t>Andrew.paulsen@wisconsin.gov</w:t>
                  </w:r>
                </w:hyperlink>
                <w:r w:rsidR="001B1E74" w:rsidRPr="0063155D">
                  <w:rPr>
                    <w:rStyle w:val="MemberDetailsChar"/>
                    <w:rFonts w:eastAsiaTheme="minorHAnsi"/>
                    <w:color w:val="593470" w:themeColor="accent1" w:themeShade="80"/>
                  </w:rPr>
                  <w:t xml:space="preserve"> </w:t>
                </w:r>
              </w:p>
            </w:sdtContent>
          </w:sdt>
        </w:tc>
        <w:tc>
          <w:tcPr>
            <w:tcW w:w="4590" w:type="dxa"/>
            <w:vAlign w:val="bottom"/>
          </w:tcPr>
          <w:p w14:paraId="2223A2AC" w14:textId="0044EF98" w:rsidR="00443D77" w:rsidRPr="00D839F5" w:rsidRDefault="007C7847" w:rsidP="00443D77">
            <w:pPr>
              <w:pStyle w:val="MemberDetails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991785C" wp14:editId="2515CA39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-981710</wp:posOffset>
                  </wp:positionV>
                  <wp:extent cx="1257300" cy="157162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-612523165"/>
                <w:placeholder>
                  <w:docPart w:val="9FFC8A2B356B42648D9D88F42BF27BCE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521B2737" w14:textId="77777777" w:rsidTr="003143C0">
        <w:trPr>
          <w:trHeight w:val="912"/>
        </w:trPr>
        <w:tc>
          <w:tcPr>
            <w:tcW w:w="6210" w:type="dxa"/>
            <w:tcBorders>
              <w:bottom w:val="single" w:sz="36" w:space="0" w:color="A5300F"/>
            </w:tcBorders>
            <w:vAlign w:val="bottom"/>
          </w:tcPr>
          <w:sdt>
            <w:sdtPr>
              <w:rPr>
                <w:rStyle w:val="MemberDetailsChar"/>
              </w:rPr>
              <w:id w:val="161443244"/>
              <w:placeholder>
                <w:docPart w:val="7CC49119FFB4469F9FEE21EE4CAA1386"/>
              </w:placeholder>
            </w:sdtPr>
            <w:sdtEndPr>
              <w:rPr>
                <w:rStyle w:val="DefaultParagraphFont"/>
                <w:b/>
              </w:rPr>
            </w:sdtEndPr>
            <w:sdtContent>
              <w:p w14:paraId="0BECA5E0" w14:textId="77777777" w:rsidR="00443D77" w:rsidRDefault="007C7847" w:rsidP="00443D77">
                <w:pPr>
                  <w:pStyle w:val="MemberDetails"/>
                  <w:rPr>
                    <w:rStyle w:val="MemberDetailsChar"/>
                    <w:b/>
                    <w:bCs/>
                    <w:sz w:val="16"/>
                    <w:szCs w:val="16"/>
                  </w:rPr>
                </w:pPr>
                <w:r w:rsidRPr="00DE0EB5">
                  <w:rPr>
                    <w:rStyle w:val="MemberDetailsChar"/>
                    <w:b/>
                    <w:bCs/>
                  </w:rPr>
                  <w:t>608-343-1951</w:t>
                </w:r>
              </w:p>
              <w:p w14:paraId="28B59EB5" w14:textId="73151C54" w:rsidR="003143C0" w:rsidRPr="00D77712" w:rsidRDefault="00000000" w:rsidP="00443D77">
                <w:pPr>
                  <w:pStyle w:val="MemberDetails"/>
                  <w:rPr>
                    <w:rStyle w:val="MemberDetailsChar"/>
                    <w:b/>
                    <w:bCs/>
                    <w:sz w:val="16"/>
                    <w:szCs w:val="16"/>
                  </w:rPr>
                </w:pPr>
              </w:p>
            </w:sdtContent>
          </w:sdt>
        </w:tc>
        <w:tc>
          <w:tcPr>
            <w:tcW w:w="4590" w:type="dxa"/>
            <w:vMerge w:val="restart"/>
            <w:vAlign w:val="bottom"/>
          </w:tcPr>
          <w:p w14:paraId="5A96467E" w14:textId="7BF79F08" w:rsidR="00443D77" w:rsidRDefault="001B1E74" w:rsidP="00443D77">
            <w:pPr>
              <w:pStyle w:val="MemberDetails"/>
              <w:rPr>
                <w:rStyle w:val="MemberDetailsChar"/>
              </w:rPr>
            </w:pPr>
            <w:r>
              <w:rPr>
                <w:rStyle w:val="MemberDetailsChar"/>
              </w:rPr>
              <w:t xml:space="preserve"> </w:t>
            </w:r>
          </w:p>
        </w:tc>
      </w:tr>
      <w:tr w:rsidR="005E5D71" w14:paraId="6814AD40" w14:textId="77777777" w:rsidTr="00E01E88">
        <w:trPr>
          <w:trHeight w:val="266"/>
        </w:trPr>
        <w:tc>
          <w:tcPr>
            <w:tcW w:w="6210" w:type="dxa"/>
            <w:tcBorders>
              <w:top w:val="single" w:sz="36" w:space="0" w:color="A5300F"/>
            </w:tcBorders>
            <w:vAlign w:val="bottom"/>
          </w:tcPr>
          <w:p w14:paraId="76BC41D8" w14:textId="5B2A0FA2" w:rsidR="00443D77" w:rsidRPr="0033610D" w:rsidRDefault="00443D77" w:rsidP="00443D77">
            <w:pPr>
              <w:pStyle w:val="MemberDetails"/>
              <w:rPr>
                <w:rStyle w:val="MemberDetailsChar"/>
                <w:sz w:val="18"/>
                <w:szCs w:val="20"/>
              </w:rPr>
            </w:pPr>
          </w:p>
        </w:tc>
        <w:tc>
          <w:tcPr>
            <w:tcW w:w="4590" w:type="dxa"/>
            <w:vMerge/>
            <w:vAlign w:val="bottom"/>
          </w:tcPr>
          <w:p w14:paraId="2F36E5A5" w14:textId="77777777" w:rsidR="00443D77" w:rsidRDefault="00443D77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5E5D71" w14:paraId="1D8EF3EA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7C4766EF" w14:textId="24ECF65C" w:rsidR="00443D77" w:rsidRPr="000910F7" w:rsidRDefault="00000000" w:rsidP="00443D77">
            <w:pPr>
              <w:pStyle w:val="Name"/>
              <w:framePr w:hSpace="0" w:wrap="auto" w:vAnchor="margin" w:xAlign="left" w:yAlign="inline"/>
              <w:suppressOverlap w:val="0"/>
              <w:rPr>
                <w:b w:val="0"/>
                <w:bCs/>
              </w:rPr>
            </w:pPr>
            <w:sdt>
              <w:sdtPr>
                <w:rPr>
                  <w:rStyle w:val="MemberDetailsChar"/>
                  <w:b/>
                  <w:bCs/>
                  <w:sz w:val="32"/>
                  <w:szCs w:val="32"/>
                </w:rPr>
                <w:id w:val="1765568218"/>
                <w:placeholder>
                  <w:docPart w:val="718A81FDB704423F9D748C5CD620851E"/>
                </w:placeholder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="001B1E74" w:rsidRPr="000910F7">
                  <w:rPr>
                    <w:rStyle w:val="MemberDetailsChar"/>
                    <w:b/>
                    <w:bCs/>
                    <w:sz w:val="32"/>
                    <w:szCs w:val="32"/>
                  </w:rPr>
                  <w:t>Lacey Donatell</w:t>
                </w:r>
              </w:sdtContent>
            </w:sdt>
          </w:p>
        </w:tc>
        <w:tc>
          <w:tcPr>
            <w:tcW w:w="4590" w:type="dxa"/>
            <w:vAlign w:val="bottom"/>
          </w:tcPr>
          <w:p w14:paraId="5A44D43C" w14:textId="1B6EEB66" w:rsidR="00443D77" w:rsidRPr="00DE0EB5" w:rsidRDefault="00443D77" w:rsidP="00DE0EB5">
            <w:pPr>
              <w:pStyle w:val="MemberDetails"/>
              <w:jc w:val="center"/>
              <w:rPr>
                <w:b w:val="0"/>
                <w:bCs/>
              </w:rPr>
            </w:pPr>
          </w:p>
        </w:tc>
      </w:tr>
      <w:tr w:rsidR="005E5D71" w14:paraId="5D7D5F7B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103023FD" w14:textId="2154DF17" w:rsidR="00443D77" w:rsidRPr="001B1E74" w:rsidRDefault="00000000" w:rsidP="00443D77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-39598080"/>
                <w:placeholder>
                  <w:docPart w:val="E26781721DD946889615F5045AAA5A51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1B1E74">
                  <w:rPr>
                    <w:rStyle w:val="MemberDetailsChar"/>
                    <w:rFonts w:eastAsiaTheme="minorHAnsi"/>
                    <w:b w:val="0"/>
                    <w:bCs/>
                  </w:rPr>
                  <w:t>WEM Office Operations Associate</w:t>
                </w:r>
              </w:sdtContent>
            </w:sdt>
          </w:p>
        </w:tc>
        <w:tc>
          <w:tcPr>
            <w:tcW w:w="4590" w:type="dxa"/>
            <w:vAlign w:val="bottom"/>
          </w:tcPr>
          <w:p w14:paraId="21E15B6E" w14:textId="70186EB4" w:rsidR="00443D77" w:rsidRDefault="00491AF4" w:rsidP="00443D77">
            <w:pPr>
              <w:pStyle w:val="MemberDetails"/>
            </w:pPr>
            <w:r>
              <w:rPr>
                <w:rStyle w:val="MemberDetailsChar"/>
                <w:noProof/>
              </w:rPr>
              <w:drawing>
                <wp:anchor distT="0" distB="0" distL="114300" distR="114300" simplePos="0" relativeHeight="251713536" behindDoc="0" locked="0" layoutInCell="1" allowOverlap="1" wp14:anchorId="41672EEA" wp14:editId="5F2854B4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-334010</wp:posOffset>
                  </wp:positionV>
                  <wp:extent cx="1257300" cy="1572260"/>
                  <wp:effectExtent l="0" t="0" r="0" b="889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282473254"/>
                <w:placeholder>
                  <w:docPart w:val="036D422E09FE4F7AADFCFB5658820968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672D1D35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2DC4C754" w14:textId="4F9B5B74" w:rsidR="00443D77" w:rsidRDefault="00000000" w:rsidP="00443D77">
            <w:pPr>
              <w:pStyle w:val="NotesText"/>
            </w:pPr>
            <w:sdt>
              <w:sdtPr>
                <w:rPr>
                  <w:rStyle w:val="MemberDetailsChar"/>
                  <w:rFonts w:eastAsiaTheme="minorHAnsi"/>
                </w:rPr>
                <w:id w:val="-1938737057"/>
                <w:placeholder>
                  <w:docPart w:val="CE13493B2A964A7699DD94793D23967A"/>
                </w:placeholder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1B1E74">
                  <w:rPr>
                    <w:rStyle w:val="MemberDetailsChar"/>
                    <w:rFonts w:eastAsiaTheme="minorHAnsi"/>
                    <w:b w:val="0"/>
                    <w:bCs/>
                  </w:rPr>
                  <w:t>Northwest, West Central, Southwest</w:t>
                </w:r>
              </w:sdtContent>
            </w:sdt>
          </w:p>
        </w:tc>
        <w:tc>
          <w:tcPr>
            <w:tcW w:w="4590" w:type="dxa"/>
            <w:vAlign w:val="bottom"/>
          </w:tcPr>
          <w:p w14:paraId="711FAC97" w14:textId="4B25F345" w:rsidR="00443D77" w:rsidRDefault="00000000" w:rsidP="00443D77">
            <w:pPr>
              <w:pStyle w:val="MemberDetails"/>
            </w:pPr>
            <w:sdt>
              <w:sdtPr>
                <w:rPr>
                  <w:rStyle w:val="MemberDetailsChar"/>
                </w:rPr>
                <w:id w:val="-258135459"/>
                <w:placeholder>
                  <w:docPart w:val="21C3CAE1AC4C4B23A047A1B7CE99C205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34FE8F31" w14:textId="77777777" w:rsidTr="00E01E88">
        <w:trPr>
          <w:trHeight w:val="432"/>
        </w:trPr>
        <w:tc>
          <w:tcPr>
            <w:tcW w:w="6210" w:type="dxa"/>
            <w:vAlign w:val="bottom"/>
          </w:tcPr>
          <w:sdt>
            <w:sdtPr>
              <w:rPr>
                <w:rStyle w:val="MemberDetailsChar"/>
                <w:rFonts w:eastAsiaTheme="minorHAnsi"/>
                <w:color w:val="593470" w:themeColor="accent1" w:themeShade="80"/>
              </w:rPr>
              <w:id w:val="-1915844544"/>
              <w:placeholder>
                <w:docPart w:val="5FBCF8F750354FE791C561B14DFE6253"/>
              </w:placeholder>
            </w:sdtPr>
            <w:sdtEndPr>
              <w:rPr>
                <w:rStyle w:val="DefaultParagraphFont"/>
                <w:rFonts w:cstheme="minorBidi"/>
                <w:b w:val="0"/>
                <w:color w:val="000000" w:themeColor="text1"/>
                <w:szCs w:val="24"/>
                <w:lang w:bidi="en-US"/>
              </w:rPr>
            </w:sdtEndPr>
            <w:sdtContent>
              <w:p w14:paraId="39D043E3" w14:textId="77777777" w:rsidR="003143C0" w:rsidRDefault="003143C0" w:rsidP="00443D77">
                <w:pPr>
                  <w:pStyle w:val="NotesText"/>
                  <w:rPr>
                    <w:rStyle w:val="MemberDetailsChar"/>
                    <w:rFonts w:eastAsiaTheme="minorHAnsi"/>
                    <w:color w:val="593470" w:themeColor="accent1" w:themeShade="80"/>
                    <w:sz w:val="16"/>
                    <w:szCs w:val="16"/>
                  </w:rPr>
                </w:pPr>
              </w:p>
              <w:p w14:paraId="528C2AEA" w14:textId="77777777" w:rsidR="003143C0" w:rsidRDefault="00000000" w:rsidP="00443D77">
                <w:pPr>
                  <w:pStyle w:val="NotesText"/>
                  <w:rPr>
                    <w:rStyle w:val="Hyperlink"/>
                    <w:sz w:val="16"/>
                    <w:szCs w:val="16"/>
                  </w:rPr>
                </w:pPr>
                <w:hyperlink r:id="rId29" w:history="1">
                  <w:r w:rsidR="001B1E74" w:rsidRPr="0063155D">
                    <w:rPr>
                      <w:rStyle w:val="Hyperlink"/>
                      <w:rFonts w:cs="Arial"/>
                      <w:color w:val="593470" w:themeColor="accent1" w:themeShade="80"/>
                      <w:szCs w:val="48"/>
                      <w:lang w:bidi="ar-SA"/>
                    </w:rPr>
                    <w:t>Lacey.donatell@widma.gov</w:t>
                  </w:r>
                </w:hyperlink>
              </w:p>
              <w:p w14:paraId="3B0F7F1B" w14:textId="77777777" w:rsidR="003143C0" w:rsidRDefault="003143C0" w:rsidP="00443D77">
                <w:pPr>
                  <w:pStyle w:val="NotesText"/>
                  <w:rPr>
                    <w:rStyle w:val="Hyperlink"/>
                    <w:sz w:val="16"/>
                    <w:szCs w:val="16"/>
                  </w:rPr>
                </w:pPr>
              </w:p>
              <w:p w14:paraId="3025EEAF" w14:textId="4AD61DAE" w:rsidR="003143C0" w:rsidRDefault="002A2265" w:rsidP="00443D77">
                <w:pPr>
                  <w:pStyle w:val="NotesText"/>
                  <w:rPr>
                    <w:rFonts w:cs="Arial"/>
                    <w:b/>
                    <w:color w:val="000000" w:themeColor="text1"/>
                    <w:sz w:val="16"/>
                    <w:szCs w:val="16"/>
                    <w:lang w:bidi="ar-SA"/>
                  </w:rPr>
                </w:pPr>
                <w:r>
                  <w:rPr>
                    <w:rFonts w:cs="Arial"/>
                    <w:b/>
                    <w:color w:val="000000" w:themeColor="text1"/>
                    <w:szCs w:val="16"/>
                    <w:lang w:bidi="ar-SA"/>
                  </w:rPr>
                  <w:t>715</w:t>
                </w:r>
                <w:r w:rsidR="003143C0" w:rsidRPr="003143C0">
                  <w:rPr>
                    <w:rFonts w:cs="Arial"/>
                    <w:b/>
                    <w:color w:val="000000" w:themeColor="text1"/>
                    <w:szCs w:val="16"/>
                    <w:lang w:bidi="ar-SA"/>
                  </w:rPr>
                  <w:t>-</w:t>
                </w:r>
                <w:r w:rsidR="0040344F">
                  <w:rPr>
                    <w:rFonts w:cs="Arial"/>
                    <w:b/>
                    <w:color w:val="000000" w:themeColor="text1"/>
                    <w:szCs w:val="16"/>
                    <w:lang w:bidi="ar-SA"/>
                  </w:rPr>
                  <w:t>8</w:t>
                </w:r>
                <w:r w:rsidR="0040344F">
                  <w:rPr>
                    <w:rFonts w:cs="Arial"/>
                    <w:b/>
                    <w:color w:val="000000" w:themeColor="text1"/>
                    <w:lang w:bidi="ar-SA"/>
                  </w:rPr>
                  <w:t>39-3826</w:t>
                </w:r>
                <w:r>
                  <w:rPr>
                    <w:rFonts w:cs="Arial"/>
                    <w:b/>
                    <w:color w:val="000000" w:themeColor="text1"/>
                    <w:lang w:bidi="ar-SA"/>
                  </w:rPr>
                  <w:t xml:space="preserve"> or 608-630-3572</w:t>
                </w:r>
              </w:p>
              <w:p w14:paraId="48C659F0" w14:textId="5673B650" w:rsidR="003143C0" w:rsidRPr="003143C0" w:rsidRDefault="00000000" w:rsidP="00443D77">
                <w:pPr>
                  <w:pStyle w:val="NotesText"/>
                  <w:rPr>
                    <w:rFonts w:cs="Arial"/>
                    <w:b/>
                    <w:color w:val="593470" w:themeColor="accent1" w:themeShade="80"/>
                    <w:sz w:val="16"/>
                    <w:szCs w:val="16"/>
                    <w:lang w:bidi="ar-SA"/>
                  </w:rPr>
                </w:pPr>
              </w:p>
            </w:sdtContent>
          </w:sdt>
        </w:tc>
        <w:tc>
          <w:tcPr>
            <w:tcW w:w="4590" w:type="dxa"/>
            <w:vAlign w:val="bottom"/>
          </w:tcPr>
          <w:p w14:paraId="7C75244D" w14:textId="1B6796FF" w:rsidR="00443D77" w:rsidRPr="00D839F5" w:rsidRDefault="00443D77" w:rsidP="00443D77">
            <w:pPr>
              <w:pStyle w:val="MemberDetails"/>
            </w:pPr>
          </w:p>
        </w:tc>
      </w:tr>
      <w:tr w:rsidR="005E5D71" w14:paraId="20783BD2" w14:textId="77777777" w:rsidTr="003143C0">
        <w:trPr>
          <w:trHeight w:val="282"/>
        </w:trPr>
        <w:tc>
          <w:tcPr>
            <w:tcW w:w="6210" w:type="dxa"/>
            <w:tcBorders>
              <w:bottom w:val="single" w:sz="36" w:space="0" w:color="A5300F"/>
            </w:tcBorders>
            <w:vAlign w:val="bottom"/>
          </w:tcPr>
          <w:p w14:paraId="24C80FF6" w14:textId="09A65371" w:rsidR="00443D77" w:rsidRPr="00D839F5" w:rsidRDefault="00443D77" w:rsidP="00443D77">
            <w:pPr>
              <w:pStyle w:val="MemberDetails"/>
              <w:rPr>
                <w:rStyle w:val="MemberDetailsChar"/>
              </w:rPr>
            </w:pPr>
          </w:p>
        </w:tc>
        <w:tc>
          <w:tcPr>
            <w:tcW w:w="4590" w:type="dxa"/>
            <w:vMerge w:val="restart"/>
            <w:vAlign w:val="bottom"/>
          </w:tcPr>
          <w:p w14:paraId="2A191CF2" w14:textId="6E7C29CA" w:rsidR="00443D77" w:rsidRDefault="00443D77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5E5D71" w14:paraId="62C62EA7" w14:textId="77777777" w:rsidTr="00E01E88">
        <w:trPr>
          <w:trHeight w:val="95"/>
        </w:trPr>
        <w:tc>
          <w:tcPr>
            <w:tcW w:w="6210" w:type="dxa"/>
            <w:tcBorders>
              <w:top w:val="single" w:sz="36" w:space="0" w:color="A5300F"/>
            </w:tcBorders>
            <w:vAlign w:val="bottom"/>
          </w:tcPr>
          <w:p w14:paraId="3F9B9AD7" w14:textId="03373581" w:rsidR="00443D77" w:rsidRPr="0033610D" w:rsidRDefault="00443D77" w:rsidP="00443D77">
            <w:pPr>
              <w:pStyle w:val="MemberDetails"/>
              <w:rPr>
                <w:rStyle w:val="MemberDetailsChar"/>
                <w:sz w:val="20"/>
                <w:szCs w:val="20"/>
              </w:rPr>
            </w:pPr>
          </w:p>
        </w:tc>
        <w:tc>
          <w:tcPr>
            <w:tcW w:w="4590" w:type="dxa"/>
            <w:vMerge/>
            <w:vAlign w:val="bottom"/>
          </w:tcPr>
          <w:p w14:paraId="4F9002BF" w14:textId="77777777" w:rsidR="00443D77" w:rsidRDefault="00443D77" w:rsidP="00443D77">
            <w:pPr>
              <w:pStyle w:val="MemberDetails"/>
              <w:rPr>
                <w:rStyle w:val="MemberDetailsChar"/>
              </w:rPr>
            </w:pPr>
          </w:p>
        </w:tc>
      </w:tr>
      <w:tr w:rsidR="005E5D71" w14:paraId="43B06F5D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67F8B1A1" w14:textId="3B36B5C7" w:rsidR="00443D77" w:rsidRPr="000910F7" w:rsidRDefault="00000000" w:rsidP="00443D77">
            <w:pPr>
              <w:pStyle w:val="Na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MemberDetailsChar"/>
                  <w:sz w:val="32"/>
                  <w:szCs w:val="32"/>
                </w:rPr>
                <w:id w:val="-685444740"/>
                <w:placeholder>
                  <w:docPart w:val="4AA85768A23B4B7D83DBDF549EE58BB8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 w:rsidRPr="000910F7">
                  <w:rPr>
                    <w:rStyle w:val="MemberDetailsChar"/>
                    <w:b/>
                    <w:bCs/>
                    <w:sz w:val="32"/>
                    <w:szCs w:val="32"/>
                  </w:rPr>
                  <w:t>Sam Liebl</w:t>
                </w:r>
              </w:sdtContent>
            </w:sdt>
          </w:p>
        </w:tc>
        <w:tc>
          <w:tcPr>
            <w:tcW w:w="4590" w:type="dxa"/>
            <w:vAlign w:val="bottom"/>
          </w:tcPr>
          <w:p w14:paraId="4AC35C15" w14:textId="44E843D4" w:rsidR="00443D77" w:rsidRPr="00DE0EB5" w:rsidRDefault="00443D77" w:rsidP="00DE0EB5">
            <w:pPr>
              <w:pStyle w:val="MemberDetails"/>
              <w:jc w:val="center"/>
              <w:rPr>
                <w:b w:val="0"/>
                <w:bCs/>
              </w:rPr>
            </w:pPr>
          </w:p>
        </w:tc>
      </w:tr>
      <w:tr w:rsidR="005E5D71" w14:paraId="5BFD5F7D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62AD258A" w14:textId="350F0024" w:rsidR="00443D77" w:rsidRPr="000910F7" w:rsidRDefault="00000000" w:rsidP="00443D77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-2027241772"/>
                <w:placeholder>
                  <w:docPart w:val="B39CC548A6B443C6A4D5D51CEA14DF72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Lead Recovery Planner</w:t>
                </w:r>
              </w:sdtContent>
            </w:sdt>
          </w:p>
        </w:tc>
        <w:tc>
          <w:tcPr>
            <w:tcW w:w="4590" w:type="dxa"/>
            <w:vAlign w:val="bottom"/>
          </w:tcPr>
          <w:p w14:paraId="27860869" w14:textId="76D2744C" w:rsidR="00443D77" w:rsidRDefault="00000000" w:rsidP="00443D77">
            <w:pPr>
              <w:pStyle w:val="MemberDetails"/>
            </w:pPr>
            <w:sdt>
              <w:sdtPr>
                <w:rPr>
                  <w:rStyle w:val="MemberDetailsChar"/>
                </w:rPr>
                <w:id w:val="508651494"/>
                <w:placeholder>
                  <w:docPart w:val="EBC3115A84774C7E824DA85125EB5CFB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14EE0F00" w14:textId="77777777" w:rsidTr="00E01E88">
        <w:trPr>
          <w:trHeight w:val="432"/>
        </w:trPr>
        <w:tc>
          <w:tcPr>
            <w:tcW w:w="6210" w:type="dxa"/>
            <w:vAlign w:val="bottom"/>
          </w:tcPr>
          <w:p w14:paraId="224512DB" w14:textId="08B47851" w:rsidR="00443D77" w:rsidRPr="000910F7" w:rsidRDefault="00000000" w:rsidP="00443D77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957070223"/>
                <w:placeholder>
                  <w:docPart w:val="295586F0C9CA429083F762E10F6B8956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WEM HQ</w:t>
                </w:r>
              </w:sdtContent>
            </w:sdt>
          </w:p>
        </w:tc>
        <w:tc>
          <w:tcPr>
            <w:tcW w:w="4590" w:type="dxa"/>
            <w:vAlign w:val="bottom"/>
          </w:tcPr>
          <w:p w14:paraId="4EF12A3C" w14:textId="241C0D3E" w:rsidR="00443D77" w:rsidRDefault="00000000" w:rsidP="00443D77">
            <w:pPr>
              <w:pStyle w:val="MemberDetails"/>
            </w:pPr>
            <w:sdt>
              <w:sdtPr>
                <w:rPr>
                  <w:rStyle w:val="MemberDetailsChar"/>
                </w:rPr>
                <w:id w:val="-1288499187"/>
                <w:placeholder>
                  <w:docPart w:val="A4C1B8362C76440BA68745E879F20EBD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5E5D71" w14:paraId="33DF96FE" w14:textId="77777777" w:rsidTr="0040344F">
        <w:trPr>
          <w:trHeight w:val="1047"/>
        </w:trPr>
        <w:tc>
          <w:tcPr>
            <w:tcW w:w="6210" w:type="dxa"/>
            <w:vAlign w:val="bottom"/>
          </w:tcPr>
          <w:sdt>
            <w:sdtPr>
              <w:rPr>
                <w:rStyle w:val="MemberDetailsChar"/>
                <w:rFonts w:eastAsiaTheme="minorHAnsi"/>
                <w:color w:val="593470" w:themeColor="accent1" w:themeShade="80"/>
              </w:rPr>
              <w:id w:val="166519190"/>
              <w:placeholder>
                <w:docPart w:val="63E68A61CD6E4E8EA5C3A1DCCCC8322E"/>
              </w:placeholder>
            </w:sdtPr>
            <w:sdtEndPr>
              <w:rPr>
                <w:rStyle w:val="DefaultParagraphFont"/>
                <w:rFonts w:cstheme="minorBidi"/>
                <w:b w:val="0"/>
                <w:szCs w:val="24"/>
                <w:lang w:bidi="en-US"/>
              </w:rPr>
            </w:sdtEndPr>
            <w:sdtContent>
              <w:p w14:paraId="08C26E93" w14:textId="77777777" w:rsidR="003143C0" w:rsidRPr="0040344F" w:rsidRDefault="003143C0" w:rsidP="00443D77">
                <w:pPr>
                  <w:pStyle w:val="NotesText"/>
                  <w:rPr>
                    <w:rStyle w:val="MemberDetailsChar"/>
                    <w:rFonts w:eastAsiaTheme="minorHAnsi"/>
                    <w:color w:val="593470" w:themeColor="accent1" w:themeShade="80"/>
                    <w:sz w:val="16"/>
                    <w:szCs w:val="16"/>
                  </w:rPr>
                </w:pPr>
              </w:p>
              <w:p w14:paraId="24FDE914" w14:textId="2618A8F1" w:rsidR="0005293E" w:rsidRDefault="00000000" w:rsidP="00443D77">
                <w:pPr>
                  <w:pStyle w:val="NotesText"/>
                  <w:rPr>
                    <w:rStyle w:val="Hyperlink"/>
                    <w:rFonts w:cs="Arial"/>
                    <w:color w:val="593470" w:themeColor="accent1" w:themeShade="80"/>
                    <w:szCs w:val="48"/>
                    <w:lang w:bidi="ar-SA"/>
                  </w:rPr>
                </w:pPr>
                <w:hyperlink r:id="rId30" w:history="1">
                  <w:r w:rsidR="001B1E74" w:rsidRPr="0063155D">
                    <w:rPr>
                      <w:rStyle w:val="Hyperlink"/>
                      <w:rFonts w:cs="Arial"/>
                      <w:color w:val="593470" w:themeColor="accent1" w:themeShade="80"/>
                      <w:szCs w:val="48"/>
                      <w:lang w:bidi="ar-SA"/>
                    </w:rPr>
                    <w:t>Samantha.liebl@widma.gov</w:t>
                  </w:r>
                </w:hyperlink>
              </w:p>
              <w:p w14:paraId="1B15DE1D" w14:textId="30F6CE73" w:rsidR="003143C0" w:rsidRDefault="003143C0" w:rsidP="00443D77">
                <w:pPr>
                  <w:pStyle w:val="NotesText"/>
                  <w:rPr>
                    <w:rStyle w:val="Hyperlink"/>
                  </w:rPr>
                </w:pPr>
              </w:p>
              <w:p w14:paraId="0BC22641" w14:textId="37002BEC" w:rsidR="003143C0" w:rsidRPr="00663275" w:rsidRDefault="003143C0" w:rsidP="003143C0">
                <w:pPr>
                  <w:pStyle w:val="NotesText"/>
                  <w:rPr>
                    <w:rFonts w:cs="Arial"/>
                    <w:b/>
                    <w:color w:val="593470" w:themeColor="accent1" w:themeShade="80"/>
                    <w:szCs w:val="48"/>
                    <w:lang w:bidi="ar-SA"/>
                  </w:rPr>
                </w:pPr>
                <w:r w:rsidRPr="00663275">
                  <w:rPr>
                    <w:rStyle w:val="Hyperlink"/>
                    <w:b/>
                    <w:bCs/>
                    <w:color w:val="000000" w:themeColor="text1"/>
                    <w:szCs w:val="28"/>
                    <w:u w:val="none"/>
                  </w:rPr>
                  <w:t>608-</w:t>
                </w:r>
                <w:r w:rsidR="0040344F" w:rsidRPr="00663275">
                  <w:rPr>
                    <w:rStyle w:val="Hyperlink"/>
                    <w:b/>
                    <w:bCs/>
                    <w:color w:val="000000" w:themeColor="text1"/>
                    <w:szCs w:val="28"/>
                    <w:u w:val="none"/>
                  </w:rPr>
                  <w:t>316-5374</w:t>
                </w:r>
              </w:p>
            </w:sdtContent>
          </w:sdt>
        </w:tc>
        <w:tc>
          <w:tcPr>
            <w:tcW w:w="4590" w:type="dxa"/>
            <w:vAlign w:val="bottom"/>
          </w:tcPr>
          <w:p w14:paraId="32424862" w14:textId="6334BFB0" w:rsidR="00443D77" w:rsidRPr="00D839F5" w:rsidRDefault="00491AF4" w:rsidP="00443D77">
            <w:pPr>
              <w:pStyle w:val="MemberDetails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4AB5430" wp14:editId="60076E52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-1402080</wp:posOffset>
                  </wp:positionV>
                  <wp:extent cx="1257300" cy="1571625"/>
                  <wp:effectExtent l="0" t="0" r="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-1876765243"/>
                <w:placeholder>
                  <w:docPart w:val="368531AFFDCD485096E7D38D4A60F115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</w:tbl>
    <w:tbl>
      <w:tblPr>
        <w:tblpPr w:leftFromText="180" w:rightFromText="180" w:vertAnchor="text" w:horzAnchor="margin" w:tblpY="1358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E01E88" w14:paraId="3FAE4831" w14:textId="77777777" w:rsidTr="006E184E">
        <w:trPr>
          <w:trHeight w:val="743"/>
        </w:trPr>
        <w:tc>
          <w:tcPr>
            <w:tcW w:w="11164" w:type="dxa"/>
          </w:tcPr>
          <w:p w14:paraId="23B05B60" w14:textId="75376A24" w:rsidR="00E01E88" w:rsidRPr="000E1657" w:rsidRDefault="00E01E88" w:rsidP="00E01E88">
            <w:pPr>
              <w:pStyle w:val="MemberDetail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4F35612" wp14:editId="108EF8DC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305435</wp:posOffset>
                      </wp:positionV>
                      <wp:extent cx="6877050" cy="0"/>
                      <wp:effectExtent l="0" t="19050" r="19050" b="19050"/>
                      <wp:wrapNone/>
                      <wp:docPr id="13" name="Straight Connector 13" descr="footer 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0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5619E8FA" id="Straight Connector 13" o:spid="_x0000_s1026" alt="footer bar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0,24.05pt" to="541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" strokecolor="black [3213]" strokeweight="3pt">
                      <w10:wrap anchory="page"/>
                    </v:lin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257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6344B4" w14:paraId="6BE016D7" w14:textId="77777777" w:rsidTr="006344B4">
        <w:trPr>
          <w:trHeight w:val="913"/>
        </w:trPr>
        <w:tc>
          <w:tcPr>
            <w:tcW w:w="5314" w:type="dxa"/>
          </w:tcPr>
          <w:p w14:paraId="6AAAB6B2" w14:textId="53B5818A" w:rsidR="006344B4" w:rsidRPr="000E1657" w:rsidRDefault="006344B4" w:rsidP="006344B4">
            <w:pPr>
              <w:pStyle w:val="MemberDetails"/>
            </w:pPr>
            <w:bookmarkStart w:id="0" w:name="_Hlk133930400"/>
            <w:r w:rsidRPr="003E51E9"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2C93FAE9" wp14:editId="2FA033E9">
                  <wp:simplePos x="0" y="0"/>
                  <wp:positionH relativeFrom="page">
                    <wp:posOffset>-476250</wp:posOffset>
                  </wp:positionH>
                  <wp:positionV relativeFrom="paragraph">
                    <wp:posOffset>-633730</wp:posOffset>
                  </wp:positionV>
                  <wp:extent cx="7795260" cy="10057431"/>
                  <wp:effectExtent l="0" t="0" r="0" b="1270"/>
                  <wp:wrapNone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60" cy="1005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DMA SEIC </w:t>
            </w:r>
          </w:p>
        </w:tc>
        <w:tc>
          <w:tcPr>
            <w:tcW w:w="5618" w:type="dxa"/>
          </w:tcPr>
          <w:p w14:paraId="322FB92F" w14:textId="15551462" w:rsidR="006344B4" w:rsidRPr="000E1657" w:rsidRDefault="006344B4" w:rsidP="006344B4">
            <w:pPr>
              <w:pStyle w:val="MemberDetails"/>
              <w:jc w:val="right"/>
            </w:pPr>
            <w:r w:rsidRPr="000E1657">
              <w:t>Membership</w:t>
            </w:r>
            <w:r>
              <w:t xml:space="preserve"> &amp; Resource</w:t>
            </w:r>
            <w:r w:rsidRPr="000E1657">
              <w:t xml:space="preserve"> Directory</w:t>
            </w:r>
          </w:p>
        </w:tc>
      </w:tr>
    </w:tbl>
    <w:bookmarkEnd w:id="0"/>
    <w:p w14:paraId="552FA9B2" w14:textId="0DB5FBE7" w:rsidR="00443D77" w:rsidRDefault="0005293E" w:rsidP="00443D77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4E001F2" wp14:editId="7796E80A">
            <wp:simplePos x="0" y="0"/>
            <wp:positionH relativeFrom="page">
              <wp:align>left</wp:align>
            </wp:positionH>
            <wp:positionV relativeFrom="paragraph">
              <wp:posOffset>-469900</wp:posOffset>
            </wp:positionV>
            <wp:extent cx="7802880" cy="10057431"/>
            <wp:effectExtent l="0" t="0" r="7620" b="127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05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7" w:rightFromText="187" w:vertAnchor="page" w:horzAnchor="margin" w:tblpY="2273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860"/>
      </w:tblGrid>
      <w:tr w:rsidR="007C7847" w14:paraId="7C21F5D4" w14:textId="77777777" w:rsidTr="009237F8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0ED6461A" w14:textId="77777777" w:rsidR="00443D77" w:rsidRDefault="00443D77" w:rsidP="009237F8">
            <w:pPr>
              <w:pStyle w:val="MemberDetails"/>
              <w:rPr>
                <w:rStyle w:val="MemberDetailsChar"/>
              </w:rPr>
            </w:pPr>
          </w:p>
        </w:tc>
        <w:tc>
          <w:tcPr>
            <w:tcW w:w="4860" w:type="dxa"/>
            <w:vAlign w:val="bottom"/>
          </w:tcPr>
          <w:p w14:paraId="4D4C1DD9" w14:textId="77777777" w:rsidR="00443D77" w:rsidRDefault="00443D77" w:rsidP="009237F8">
            <w:pPr>
              <w:pStyle w:val="MemberDetails"/>
              <w:rPr>
                <w:rStyle w:val="MemberDetailsChar"/>
              </w:rPr>
            </w:pPr>
          </w:p>
        </w:tc>
      </w:tr>
      <w:tr w:rsidR="007C7847" w14:paraId="31F33827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DE0CAB7" w14:textId="0623C158" w:rsidR="00443D77" w:rsidRPr="0033610D" w:rsidRDefault="00000000" w:rsidP="009237F8">
            <w:pPr>
              <w:pStyle w:val="Na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MemberDetailsChar"/>
                  <w:b/>
                  <w:sz w:val="32"/>
                  <w:szCs w:val="32"/>
                </w:rPr>
                <w:id w:val="661431088"/>
                <w:placeholder>
                  <w:docPart w:val="DCF21C2FDF9D4AD38C93CF3F6C160DC9"/>
                </w:placeholder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1B1E74">
                  <w:rPr>
                    <w:rStyle w:val="MemberDetailsChar"/>
                    <w:b/>
                    <w:sz w:val="32"/>
                    <w:szCs w:val="32"/>
                  </w:rPr>
                  <w:t>Jennifer Caravella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3CD9C54" w14:textId="62556AEF" w:rsidR="00443D77" w:rsidRDefault="00443D77" w:rsidP="00DE0EB5">
            <w:pPr>
              <w:pStyle w:val="MemberDetails"/>
              <w:jc w:val="center"/>
            </w:pPr>
          </w:p>
        </w:tc>
      </w:tr>
      <w:tr w:rsidR="007C7847" w14:paraId="0539F064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5ABE10E6" w14:textId="6DD86076" w:rsidR="00443D77" w:rsidRPr="000910F7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1128195779"/>
                <w:placeholder>
                  <w:docPart w:val="305856B059594A3C930F6ADFF7C2C28E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Real Estate Specialist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89B3480" w14:textId="78117E7D" w:rsidR="00443D77" w:rsidRDefault="007C7847" w:rsidP="009237F8">
            <w:pPr>
              <w:pStyle w:val="MemberDetails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49746EB" wp14:editId="2C1DE82F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-451485</wp:posOffset>
                  </wp:positionV>
                  <wp:extent cx="1163320" cy="145478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1169596222"/>
                <w:placeholder>
                  <w:docPart w:val="4F262A37941547B5A3B35E1DD358F928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42C0BC40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1AC7D04C" w14:textId="17166E4F" w:rsidR="00443D77" w:rsidRPr="000910F7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1680699271"/>
                <w:placeholder>
                  <w:docPart w:val="ADADE72FDDCF43BF8C6C204402586EBE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JFHQ CFMO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E8EAE46" w14:textId="3A37EF9E" w:rsidR="00443D77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-361596557"/>
                <w:placeholder>
                  <w:docPart w:val="40B26D8C7BDB4D6797FDA2D19CA5771A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2EA22904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MemberDetailsChar"/>
                <w:rFonts w:eastAsiaTheme="minorHAnsi"/>
                <w:color w:val="593470" w:themeColor="accent1" w:themeShade="80"/>
              </w:rPr>
              <w:id w:val="2121800205"/>
              <w:placeholder>
                <w:docPart w:val="03ACF406C3364B77B46BD5530D5A8A65"/>
              </w:placeholder>
            </w:sdtPr>
            <w:sdtEndPr>
              <w:rPr>
                <w:rStyle w:val="DefaultParagraphFont"/>
                <w:rFonts w:cstheme="minorBidi"/>
                <w:b w:val="0"/>
                <w:szCs w:val="24"/>
                <w:lang w:bidi="en-US"/>
              </w:rPr>
            </w:sdtEndPr>
            <w:sdtContent>
              <w:p w14:paraId="7702B0CC" w14:textId="0F386229" w:rsidR="00443D77" w:rsidRPr="0063155D" w:rsidRDefault="00000000" w:rsidP="009237F8">
                <w:pPr>
                  <w:pStyle w:val="NotesText"/>
                  <w:rPr>
                    <w:color w:val="593470" w:themeColor="accent1" w:themeShade="80"/>
                  </w:rPr>
                </w:pPr>
                <w:hyperlink r:id="rId33" w:history="1">
                  <w:r w:rsidR="001B1E74" w:rsidRPr="0063155D">
                    <w:rPr>
                      <w:rStyle w:val="Hyperlink"/>
                      <w:rFonts w:cs="Arial"/>
                      <w:color w:val="593470" w:themeColor="accent1" w:themeShade="80"/>
                      <w:szCs w:val="48"/>
                      <w:lang w:bidi="ar-SA"/>
                    </w:rPr>
                    <w:t>Jennifer.caravella@widma.gov</w:t>
                  </w:r>
                </w:hyperlink>
                <w:r w:rsidR="001B1E74" w:rsidRPr="0063155D">
                  <w:rPr>
                    <w:rStyle w:val="MemberDetailsChar"/>
                    <w:rFonts w:eastAsiaTheme="minorHAnsi"/>
                    <w:color w:val="593470" w:themeColor="accent1" w:themeShade="80"/>
                  </w:rPr>
                  <w:t xml:space="preserve"> </w:t>
                </w:r>
              </w:p>
            </w:sdtContent>
          </w:sdt>
        </w:tc>
        <w:tc>
          <w:tcPr>
            <w:tcW w:w="4860" w:type="dxa"/>
            <w:vAlign w:val="bottom"/>
          </w:tcPr>
          <w:p w14:paraId="3D45823D" w14:textId="0AE9F36E" w:rsidR="00443D77" w:rsidRPr="00D839F5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-1443684623"/>
                <w:placeholder>
                  <w:docPart w:val="2B4FBE42CD964017BBF5184E47B1BFA1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0F79AB0D" w14:textId="77777777" w:rsidTr="009237F8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1E0C438A" w14:textId="6B318B25" w:rsidR="00443D77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-602105498"/>
                <w:placeholder>
                  <w:docPart w:val="AED331FC38EF425582583512E8030BC0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2A2265">
                  <w:rPr>
                    <w:rStyle w:val="MemberDetailsChar"/>
                    <w:b/>
                    <w:bCs/>
                  </w:rPr>
                  <w:t>608-242-3357 or 608</w:t>
                </w:r>
                <w:r w:rsidR="007C7847" w:rsidRPr="00DE0EB5">
                  <w:rPr>
                    <w:rStyle w:val="MemberDetailsChar"/>
                    <w:b/>
                    <w:bCs/>
                  </w:rPr>
                  <w:t>-369-1808</w:t>
                </w:r>
              </w:sdtContent>
            </w:sdt>
          </w:p>
        </w:tc>
        <w:tc>
          <w:tcPr>
            <w:tcW w:w="4860" w:type="dxa"/>
            <w:vMerge w:val="restart"/>
            <w:vAlign w:val="bottom"/>
          </w:tcPr>
          <w:p w14:paraId="5787CABD" w14:textId="77777777" w:rsidR="00443D77" w:rsidRDefault="00443D77" w:rsidP="009237F8">
            <w:pPr>
              <w:pStyle w:val="MemberDetails"/>
            </w:pPr>
          </w:p>
        </w:tc>
      </w:tr>
      <w:tr w:rsidR="007C7847" w14:paraId="76F4615A" w14:textId="77777777" w:rsidTr="009237F8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9A3C4E6" w14:textId="77777777" w:rsidR="00443D77" w:rsidRPr="0033610D" w:rsidRDefault="00443D77" w:rsidP="009237F8">
            <w:pPr>
              <w:pStyle w:val="MemberDetails"/>
              <w:rPr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2AC587B8" w14:textId="77777777" w:rsidR="00443D77" w:rsidRDefault="00443D77" w:rsidP="009237F8">
            <w:pPr>
              <w:pStyle w:val="MemberDetails"/>
            </w:pPr>
          </w:p>
        </w:tc>
      </w:tr>
      <w:tr w:rsidR="007C7847" w14:paraId="28DBED98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1847ACCA" w14:textId="693CB8CA" w:rsidR="00443D77" w:rsidRPr="0033610D" w:rsidRDefault="00000000" w:rsidP="009237F8">
            <w:pPr>
              <w:pStyle w:val="Na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MemberDetailsChar"/>
                  <w:b/>
                  <w:sz w:val="32"/>
                  <w:szCs w:val="32"/>
                </w:rPr>
                <w:id w:val="1303041390"/>
                <w:placeholder>
                  <w:docPart w:val="DD622A18350B40309372CDF8CA7FB269"/>
                </w:placeholder>
              </w:sdtPr>
              <w:sdtEndPr>
                <w:rPr>
                  <w:rStyle w:val="DefaultParagraphFont"/>
                </w:rPr>
              </w:sdtEndPr>
              <w:sdtContent>
                <w:r w:rsidR="001B1E74">
                  <w:rPr>
                    <w:rStyle w:val="MemberDetailsChar"/>
                    <w:b/>
                    <w:sz w:val="32"/>
                    <w:szCs w:val="32"/>
                  </w:rPr>
                  <w:t xml:space="preserve">Stacie Meyer – </w:t>
                </w:r>
                <w:proofErr w:type="spellStart"/>
                <w:r w:rsidR="001B1E74">
                  <w:rPr>
                    <w:rStyle w:val="MemberDetailsChar"/>
                    <w:b/>
                    <w:sz w:val="32"/>
                    <w:szCs w:val="32"/>
                  </w:rPr>
                  <w:t>ExOfficio</w:t>
                </w:r>
                <w:proofErr w:type="spellEnd"/>
                <w:r w:rsidR="001B1E74">
                  <w:rPr>
                    <w:rStyle w:val="MemberDetailsChar"/>
                    <w:b/>
                    <w:sz w:val="32"/>
                    <w:szCs w:val="32"/>
                  </w:rPr>
                  <w:t xml:space="preserve"> 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0BC74DD" w14:textId="6470D721" w:rsidR="00443D77" w:rsidRDefault="00443D77" w:rsidP="00DE0EB5">
            <w:pPr>
              <w:pStyle w:val="MemberDetails"/>
              <w:jc w:val="center"/>
            </w:pPr>
          </w:p>
        </w:tc>
      </w:tr>
      <w:tr w:rsidR="007C7847" w14:paraId="46B43A4F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1836B99C" w14:textId="2E13ED4F" w:rsidR="00443D77" w:rsidRPr="004D2F3F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-1500272947"/>
                <w:placeholder>
                  <w:docPart w:val="BDC3B55C8B3849F19C3366A6CA653983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4D2F3F">
                  <w:rPr>
                    <w:rStyle w:val="MemberDetailsChar"/>
                    <w:rFonts w:eastAsiaTheme="minorHAnsi"/>
                    <w:b w:val="0"/>
                    <w:bCs/>
                  </w:rPr>
                  <w:t>State HR Director – EI Officer</w:t>
                </w:r>
              </w:sdtContent>
            </w:sdt>
          </w:p>
        </w:tc>
        <w:tc>
          <w:tcPr>
            <w:tcW w:w="4860" w:type="dxa"/>
            <w:vAlign w:val="bottom"/>
          </w:tcPr>
          <w:p w14:paraId="067B63E7" w14:textId="448E3178" w:rsidR="00443D77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1641689891"/>
                <w:placeholder>
                  <w:docPart w:val="86332D9EB4404BAC8CD362F30CDB4E0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0B75A775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0B2DB4AE" w14:textId="57F6B1D3" w:rsidR="00443D77" w:rsidRPr="004D2F3F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325485093"/>
                <w:placeholder>
                  <w:docPart w:val="B8DA73663D7840B18E616EE37EC275D9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1B1E74" w:rsidRPr="004D2F3F">
                  <w:rPr>
                    <w:rStyle w:val="MemberDetailsChar"/>
                    <w:rFonts w:eastAsiaTheme="minorHAnsi"/>
                    <w:b w:val="0"/>
                    <w:bCs/>
                  </w:rPr>
                  <w:t>JFHQ - Madison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37931BA" w14:textId="52F17C5F" w:rsidR="00443D77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654193074"/>
                <w:placeholder>
                  <w:docPart w:val="96224B4007264503A7CB2DB944699D2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437C0D12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MemberDetailsChar"/>
                <w:rFonts w:eastAsiaTheme="minorHAnsi" w:cstheme="minorBidi"/>
                <w:b w:val="0"/>
                <w:color w:val="593470" w:themeColor="accent1" w:themeShade="80"/>
                <w:szCs w:val="24"/>
                <w:u w:val="single"/>
                <w:lang w:bidi="en-US"/>
              </w:rPr>
              <w:id w:val="-599250016"/>
              <w:placeholder>
                <w:docPart w:val="DBCD277889DD4BC787C6D395D10EC3CA"/>
              </w:placeholder>
            </w:sdtPr>
            <w:sdtEndPr>
              <w:rPr>
                <w:rStyle w:val="DefaultParagraphFont"/>
              </w:rPr>
            </w:sdtEndPr>
            <w:sdtContent>
              <w:p w14:paraId="3BA5E2C9" w14:textId="6AFC02D0" w:rsidR="00443D77" w:rsidRPr="00BE27B8" w:rsidRDefault="00000000" w:rsidP="00713ABB">
                <w:pPr>
                  <w:pStyle w:val="NotesText"/>
                  <w:rPr>
                    <w:color w:val="593470" w:themeColor="accent1" w:themeShade="80"/>
                    <w:u w:val="single"/>
                  </w:rPr>
                </w:pPr>
                <w:hyperlink r:id="rId34" w:history="1">
                  <w:r w:rsidR="001B1E74" w:rsidRPr="00BE27B8">
                    <w:rPr>
                      <w:rStyle w:val="Hyperlink"/>
                      <w:color w:val="593470" w:themeColor="accent1" w:themeShade="80"/>
                    </w:rPr>
                    <w:t>Stacie.meyer@widma.gov</w:t>
                  </w:r>
                </w:hyperlink>
              </w:p>
            </w:sdtContent>
          </w:sdt>
        </w:tc>
        <w:tc>
          <w:tcPr>
            <w:tcW w:w="4860" w:type="dxa"/>
            <w:vAlign w:val="bottom"/>
          </w:tcPr>
          <w:p w14:paraId="65FA0418" w14:textId="04ABC2EE" w:rsidR="00443D77" w:rsidRPr="00D839F5" w:rsidRDefault="00BB7837" w:rsidP="009237F8">
            <w:pPr>
              <w:pStyle w:val="MemberDetails"/>
            </w:pPr>
            <w:r>
              <w:rPr>
                <w:rStyle w:val="MemberDetailsChar"/>
                <w:noProof/>
              </w:rPr>
              <w:drawing>
                <wp:anchor distT="0" distB="0" distL="114300" distR="114300" simplePos="0" relativeHeight="251692032" behindDoc="0" locked="0" layoutInCell="1" allowOverlap="1" wp14:anchorId="05D2368E" wp14:editId="6D393FA2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-829310</wp:posOffset>
                  </wp:positionV>
                  <wp:extent cx="1180465" cy="1476375"/>
                  <wp:effectExtent l="0" t="0" r="635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-218440984"/>
                <w:placeholder>
                  <w:docPart w:val="F78BB68952A442DEBDCCD204C7981FA0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1B1E74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4ECE7C9D" w14:textId="77777777" w:rsidTr="009237F8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sdt>
            <w:sdtPr>
              <w:rPr>
                <w:rStyle w:val="MemberDetailsChar"/>
                <w:rFonts w:eastAsiaTheme="minorHAnsi" w:cstheme="minorBidi"/>
                <w:b w:val="0"/>
                <w:color w:val="0D0D0D" w:themeColor="text1" w:themeTint="F2"/>
                <w:szCs w:val="24"/>
                <w:lang w:bidi="en-US"/>
              </w:rPr>
              <w:id w:val="928927819"/>
              <w:placeholder>
                <w:docPart w:val="EC4DB70045D7410DAB70DA1B602230D9"/>
              </w:placeholder>
            </w:sdtPr>
            <w:sdtEndPr>
              <w:rPr>
                <w:rStyle w:val="DefaultParagraphFont"/>
              </w:rPr>
            </w:sdtEndPr>
            <w:sdtContent>
              <w:p w14:paraId="015C9F3B" w14:textId="77777777" w:rsidR="00BE27B8" w:rsidRPr="00BE27B8" w:rsidRDefault="005E5D71" w:rsidP="00713ABB">
                <w:pPr>
                  <w:pStyle w:val="NotesText"/>
                  <w:rPr>
                    <w:rStyle w:val="MemberDetailsChar"/>
                    <w:rFonts w:eastAsiaTheme="minorHAnsi" w:cstheme="minorBidi"/>
                    <w:bCs/>
                    <w:color w:val="0D0D0D" w:themeColor="text1" w:themeTint="F2"/>
                    <w:sz w:val="16"/>
                    <w:szCs w:val="16"/>
                    <w:lang w:bidi="en-US"/>
                  </w:rPr>
                </w:pPr>
                <w:r w:rsidRPr="00BE27B8">
                  <w:rPr>
                    <w:rStyle w:val="MemberDetailsChar"/>
                    <w:rFonts w:eastAsiaTheme="minorHAnsi" w:cstheme="minorBidi"/>
                    <w:bCs/>
                    <w:color w:val="0D0D0D" w:themeColor="text1" w:themeTint="F2"/>
                    <w:szCs w:val="24"/>
                    <w:lang w:bidi="en-US"/>
                  </w:rPr>
                  <w:t>608-242-3163</w:t>
                </w:r>
              </w:p>
              <w:p w14:paraId="090E4B27" w14:textId="1C36E785" w:rsidR="00443D77" w:rsidRPr="00713ABB" w:rsidRDefault="00000000" w:rsidP="00713ABB">
                <w:pPr>
                  <w:pStyle w:val="NotesText"/>
                  <w:rPr>
                    <w:rStyle w:val="MemberDetailsChar"/>
                    <w:rFonts w:eastAsiaTheme="minorHAnsi" w:cstheme="minorBidi"/>
                    <w:b w:val="0"/>
                    <w:color w:val="0D0D0D" w:themeColor="text1" w:themeTint="F2"/>
                    <w:szCs w:val="24"/>
                    <w:lang w:bidi="en-US"/>
                  </w:rPr>
                </w:pPr>
              </w:p>
            </w:sdtContent>
          </w:sdt>
        </w:tc>
        <w:tc>
          <w:tcPr>
            <w:tcW w:w="4860" w:type="dxa"/>
            <w:vMerge w:val="restart"/>
            <w:vAlign w:val="bottom"/>
          </w:tcPr>
          <w:p w14:paraId="0465C1F5" w14:textId="1F907A2D" w:rsidR="00443D77" w:rsidRDefault="00443D77" w:rsidP="009237F8">
            <w:pPr>
              <w:pStyle w:val="MemberDetails"/>
              <w:rPr>
                <w:rStyle w:val="MemberDetailsChar"/>
              </w:rPr>
            </w:pPr>
          </w:p>
        </w:tc>
      </w:tr>
      <w:tr w:rsidR="007C7847" w14:paraId="4A358B9A" w14:textId="77777777" w:rsidTr="009237F8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628F7E1B" w14:textId="77777777" w:rsidR="00443D77" w:rsidRPr="0033610D" w:rsidRDefault="00443D77" w:rsidP="009237F8">
            <w:pPr>
              <w:pStyle w:val="MemberDetails"/>
              <w:rPr>
                <w:rStyle w:val="MemberDetailsChar"/>
                <w:sz w:val="18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35E5C14E" w14:textId="77777777" w:rsidR="00443D77" w:rsidRDefault="00443D77" w:rsidP="009237F8">
            <w:pPr>
              <w:pStyle w:val="MemberDetails"/>
              <w:rPr>
                <w:rStyle w:val="MemberDetailsChar"/>
              </w:rPr>
            </w:pPr>
          </w:p>
        </w:tc>
      </w:tr>
      <w:tr w:rsidR="007C7847" w14:paraId="5C385CDD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MemberDetailsChar"/>
                <w:sz w:val="32"/>
                <w:szCs w:val="32"/>
              </w:rPr>
              <w:id w:val="1296720811"/>
              <w:placeholder>
                <w:docPart w:val="91F5100210D24CAB90AD9B8BFA124F29"/>
              </w:placeholder>
            </w:sdtPr>
            <w:sdtEndPr>
              <w:rPr>
                <w:rStyle w:val="DefaultParagraphFont"/>
                <w:b/>
              </w:rPr>
            </w:sdtEndPr>
            <w:sdtContent>
              <w:p w14:paraId="03396A9E" w14:textId="7DE1E3FA" w:rsidR="00443D77" w:rsidRPr="004D2F3F" w:rsidRDefault="000910F7" w:rsidP="009237F8">
                <w:pPr>
                  <w:pStyle w:val="Name"/>
                  <w:framePr w:hSpace="0" w:wrap="auto" w:vAnchor="margin" w:xAlign="left" w:yAlign="inline"/>
                  <w:suppressOverlap w:val="0"/>
                  <w:rPr>
                    <w:bCs/>
                  </w:rPr>
                </w:pPr>
                <w:r w:rsidRPr="000910F7">
                  <w:rPr>
                    <w:rStyle w:val="MemberDetailsChar"/>
                    <w:b/>
                    <w:bCs/>
                    <w:sz w:val="32"/>
                    <w:szCs w:val="32"/>
                  </w:rPr>
                  <w:t>Jayne Swingen</w:t>
                </w:r>
                <w:r>
                  <w:rPr>
                    <w:rStyle w:val="MemberDetailsChar"/>
                    <w:b/>
                    <w:bCs/>
                    <w:sz w:val="32"/>
                    <w:szCs w:val="32"/>
                  </w:rPr>
                  <w:t xml:space="preserve"> </w:t>
                </w:r>
                <w:r w:rsidR="004D2F3F">
                  <w:rPr>
                    <w:rStyle w:val="MemberDetailsChar"/>
                    <w:b/>
                    <w:bCs/>
                    <w:sz w:val="32"/>
                    <w:szCs w:val="32"/>
                  </w:rPr>
                  <w:t>–</w:t>
                </w:r>
                <w:r>
                  <w:rPr>
                    <w:rStyle w:val="MemberDetailsChar"/>
                    <w:b/>
                    <w:bCs/>
                    <w:sz w:val="32"/>
                    <w:szCs w:val="32"/>
                  </w:rPr>
                  <w:t xml:space="preserve"> </w:t>
                </w:r>
                <w:proofErr w:type="spellStart"/>
                <w:r>
                  <w:rPr>
                    <w:rStyle w:val="MemberDetailsChar"/>
                    <w:b/>
                    <w:bCs/>
                    <w:sz w:val="32"/>
                    <w:szCs w:val="32"/>
                  </w:rPr>
                  <w:t>ExOfficio</w:t>
                </w:r>
                <w:proofErr w:type="spellEnd"/>
              </w:p>
            </w:sdtContent>
          </w:sdt>
        </w:tc>
        <w:tc>
          <w:tcPr>
            <w:tcW w:w="4860" w:type="dxa"/>
            <w:vAlign w:val="bottom"/>
          </w:tcPr>
          <w:p w14:paraId="4CBBD071" w14:textId="7F2399C7" w:rsidR="00443D77" w:rsidRPr="00DE0EB5" w:rsidRDefault="00443D77" w:rsidP="00DE0EB5">
            <w:pPr>
              <w:pStyle w:val="MemberDetails"/>
              <w:jc w:val="center"/>
              <w:rPr>
                <w:b w:val="0"/>
                <w:bCs/>
              </w:rPr>
            </w:pPr>
          </w:p>
        </w:tc>
      </w:tr>
      <w:tr w:rsidR="007C7847" w14:paraId="09E2AF50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794F64A5" w14:textId="4E043628" w:rsidR="00443D77" w:rsidRPr="000910F7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-189841261"/>
                <w:placeholder>
                  <w:docPart w:val="A7A9F60E4E91492C983D7174522C1C75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0910F7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Deputy HR Director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5D51063" w14:textId="7EFC38FD" w:rsidR="00443D77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-1587530861"/>
                <w:placeholder>
                  <w:docPart w:val="A6129FBF2A09480C97429074247DE7DF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0910F7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1381B512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586C4197" w14:textId="4BDBBC89" w:rsidR="00443D77" w:rsidRPr="000910F7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-303776526"/>
                <w:placeholder>
                  <w:docPart w:val="34DAD807988345739A7C5855D720BAE1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0910F7" w:rsidRPr="000910F7">
                  <w:rPr>
                    <w:rStyle w:val="MemberDetailsChar"/>
                    <w:rFonts w:eastAsiaTheme="minorHAnsi"/>
                    <w:b w:val="0"/>
                    <w:bCs/>
                  </w:rPr>
                  <w:t>JFHQ – Madison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C1D1A2B" w14:textId="52CC6E9D" w:rsidR="00443D77" w:rsidRDefault="0007173C" w:rsidP="009237F8">
            <w:pPr>
              <w:pStyle w:val="MemberDetails"/>
            </w:pPr>
            <w:r>
              <w:rPr>
                <w:b w:val="0"/>
                <w:noProof/>
              </w:rPr>
              <w:drawing>
                <wp:anchor distT="0" distB="0" distL="114300" distR="114300" simplePos="0" relativeHeight="251715584" behindDoc="0" locked="0" layoutInCell="1" allowOverlap="1" wp14:anchorId="04517D9B" wp14:editId="0C90EC56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-568960</wp:posOffset>
                  </wp:positionV>
                  <wp:extent cx="1158240" cy="1447800"/>
                  <wp:effectExtent l="0" t="0" r="3810" b="0"/>
                  <wp:wrapNone/>
                  <wp:docPr id="92192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2683" name="Picture 9219268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-464277158"/>
                <w:placeholder>
                  <w:docPart w:val="87FDA07CF01F412BA747B63980AA103B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0910F7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52990845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MemberDetailsChar"/>
                <w:rFonts w:eastAsiaTheme="minorHAnsi"/>
                <w:color w:val="593470" w:themeColor="accent1" w:themeShade="80"/>
              </w:rPr>
              <w:id w:val="478735011"/>
              <w:placeholder>
                <w:docPart w:val="3B903001E4DB4DF8BE389C69B2EAFE4D"/>
              </w:placeholder>
            </w:sdtPr>
            <w:sdtEndPr>
              <w:rPr>
                <w:rStyle w:val="DefaultParagraphFont"/>
                <w:rFonts w:cstheme="minorBidi"/>
                <w:b w:val="0"/>
                <w:szCs w:val="24"/>
                <w:lang w:bidi="en-US"/>
              </w:rPr>
            </w:sdtEndPr>
            <w:sdtContent>
              <w:p w14:paraId="720C3805" w14:textId="0E6E23C8" w:rsidR="00443D77" w:rsidRPr="0063155D" w:rsidRDefault="00000000" w:rsidP="009237F8">
                <w:pPr>
                  <w:pStyle w:val="NotesText"/>
                  <w:rPr>
                    <w:color w:val="593470" w:themeColor="accent1" w:themeShade="80"/>
                  </w:rPr>
                </w:pPr>
                <w:hyperlink r:id="rId37" w:history="1">
                  <w:r w:rsidR="000910F7" w:rsidRPr="0063155D">
                    <w:rPr>
                      <w:rStyle w:val="Hyperlink"/>
                      <w:rFonts w:cs="Arial"/>
                      <w:color w:val="593470" w:themeColor="accent1" w:themeShade="80"/>
                      <w:szCs w:val="48"/>
                      <w:lang w:bidi="ar-SA"/>
                    </w:rPr>
                    <w:t>Jayne.swingen@widma.gov</w:t>
                  </w:r>
                </w:hyperlink>
                <w:r w:rsidR="000910F7" w:rsidRPr="0063155D">
                  <w:rPr>
                    <w:rStyle w:val="MemberDetailsChar"/>
                    <w:rFonts w:eastAsiaTheme="minorHAnsi"/>
                    <w:color w:val="593470" w:themeColor="accent1" w:themeShade="80"/>
                  </w:rPr>
                  <w:t xml:space="preserve"> </w:t>
                </w:r>
              </w:p>
            </w:sdtContent>
          </w:sdt>
        </w:tc>
        <w:tc>
          <w:tcPr>
            <w:tcW w:w="4860" w:type="dxa"/>
            <w:vAlign w:val="bottom"/>
          </w:tcPr>
          <w:p w14:paraId="59CE18C4" w14:textId="22FA6D84" w:rsidR="00443D77" w:rsidRPr="00D839F5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-1162390836"/>
                <w:placeholder>
                  <w:docPart w:val="5300635DD0A948B29FD738D4EF2DA20A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0910F7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1DF4A7AD" w14:textId="77777777" w:rsidTr="00BE27B8">
        <w:trPr>
          <w:trHeight w:val="106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sdt>
            <w:sdtPr>
              <w:rPr>
                <w:rStyle w:val="MemberDetailsChar"/>
                <w:b/>
                <w:bCs/>
              </w:rPr>
              <w:id w:val="-140038023"/>
              <w:placeholder>
                <w:docPart w:val="246B61262FF54061905D8CC7FB0A97D9"/>
              </w:placeholder>
            </w:sdtPr>
            <w:sdtEndPr>
              <w:rPr>
                <w:rStyle w:val="DefaultParagraphFont"/>
                <w:b w:val="0"/>
              </w:rPr>
            </w:sdtEndPr>
            <w:sdtContent>
              <w:p w14:paraId="3CFC0AAC" w14:textId="77777777" w:rsidR="00BE27B8" w:rsidRDefault="005E5D71" w:rsidP="009237F8">
                <w:pPr>
                  <w:pStyle w:val="MemberDetails"/>
                  <w:rPr>
                    <w:rStyle w:val="MemberDetailsChar"/>
                    <w:b/>
                    <w:bCs/>
                    <w:sz w:val="16"/>
                    <w:szCs w:val="16"/>
                  </w:rPr>
                </w:pPr>
                <w:r w:rsidRPr="00DE0EB5">
                  <w:rPr>
                    <w:rStyle w:val="MemberDetailsChar"/>
                    <w:b/>
                    <w:bCs/>
                  </w:rPr>
                  <w:t>608-242-3157</w:t>
                </w:r>
              </w:p>
              <w:p w14:paraId="759751E9" w14:textId="77777777" w:rsidR="00443D77" w:rsidRDefault="00443D77" w:rsidP="009237F8">
                <w:pPr>
                  <w:pStyle w:val="MemberDetails"/>
                  <w:rPr>
                    <w:rStyle w:val="MemberDetailsChar"/>
                    <w:b/>
                    <w:bCs/>
                    <w:sz w:val="16"/>
                    <w:szCs w:val="16"/>
                  </w:rPr>
                </w:pPr>
              </w:p>
              <w:p w14:paraId="77CC73DB" w14:textId="77777777" w:rsidR="00BE27B8" w:rsidRDefault="00BE27B8" w:rsidP="009237F8">
                <w:pPr>
                  <w:pStyle w:val="MemberDetails"/>
                  <w:rPr>
                    <w:rStyle w:val="MemberDetailsChar"/>
                    <w:b/>
                    <w:bCs/>
                    <w:sz w:val="16"/>
                    <w:szCs w:val="16"/>
                  </w:rPr>
                </w:pPr>
              </w:p>
              <w:p w14:paraId="53DF1C93" w14:textId="6DE15024" w:rsidR="00BE27B8" w:rsidRPr="00D839F5" w:rsidRDefault="00000000" w:rsidP="009237F8">
                <w:pPr>
                  <w:pStyle w:val="MemberDetails"/>
                  <w:rPr>
                    <w:rStyle w:val="MemberDetailsChar"/>
                  </w:rPr>
                </w:pPr>
              </w:p>
            </w:sdtContent>
          </w:sdt>
        </w:tc>
        <w:tc>
          <w:tcPr>
            <w:tcW w:w="4860" w:type="dxa"/>
            <w:vMerge w:val="restart"/>
            <w:vAlign w:val="bottom"/>
          </w:tcPr>
          <w:p w14:paraId="3158279E" w14:textId="7258C6B8" w:rsidR="00443D77" w:rsidRDefault="00443D77" w:rsidP="009237F8">
            <w:pPr>
              <w:pStyle w:val="MemberDetails"/>
              <w:rPr>
                <w:rStyle w:val="MemberDetailsChar"/>
              </w:rPr>
            </w:pPr>
          </w:p>
        </w:tc>
      </w:tr>
      <w:tr w:rsidR="007C7847" w14:paraId="0A733235" w14:textId="77777777" w:rsidTr="009237F8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DD15211" w14:textId="77777777" w:rsidR="00443D77" w:rsidRPr="0033610D" w:rsidRDefault="00443D77" w:rsidP="009237F8">
            <w:pPr>
              <w:pStyle w:val="MemberDetails"/>
              <w:rPr>
                <w:rStyle w:val="MemberDetailsChar"/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7246352F" w14:textId="77777777" w:rsidR="00443D77" w:rsidRDefault="00443D77" w:rsidP="009237F8">
            <w:pPr>
              <w:pStyle w:val="MemberDetails"/>
              <w:rPr>
                <w:rStyle w:val="MemberDetailsChar"/>
              </w:rPr>
            </w:pPr>
          </w:p>
        </w:tc>
      </w:tr>
      <w:tr w:rsidR="007C7847" w14:paraId="43139451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0059BE8D" w14:textId="57EA8F83" w:rsidR="00443D77" w:rsidRDefault="00000000" w:rsidP="009237F8">
            <w:pPr>
              <w:pStyle w:val="Nam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MemberDetailsChar"/>
                  <w:b/>
                  <w:bCs/>
                  <w:sz w:val="32"/>
                  <w:szCs w:val="32"/>
                </w:rPr>
                <w:id w:val="-1303688268"/>
                <w:placeholder>
                  <w:docPart w:val="BCB6CFB273A2407A8131E3A58732DD30"/>
                </w:placeholder>
              </w:sdtPr>
              <w:sdtEndPr>
                <w:rPr>
                  <w:rStyle w:val="DefaultParagraphFont"/>
                  <w:bCs w:val="0"/>
                </w:rPr>
              </w:sdtEndPr>
              <w:sdtContent>
                <w:r w:rsidR="004D2F3F" w:rsidRPr="004D2F3F">
                  <w:rPr>
                    <w:rStyle w:val="MemberDetailsChar"/>
                    <w:b/>
                    <w:bCs/>
                    <w:sz w:val="32"/>
                    <w:szCs w:val="32"/>
                  </w:rPr>
                  <w:t xml:space="preserve">Katie Bermudez - </w:t>
                </w:r>
                <w:proofErr w:type="spellStart"/>
                <w:r w:rsidR="004D2F3F" w:rsidRPr="004D2F3F">
                  <w:rPr>
                    <w:rStyle w:val="MemberDetailsChar"/>
                    <w:b/>
                    <w:bCs/>
                    <w:sz w:val="32"/>
                    <w:szCs w:val="32"/>
                  </w:rPr>
                  <w:t>ExOfficio</w:t>
                </w:r>
                <w:proofErr w:type="spellEnd"/>
              </w:sdtContent>
            </w:sdt>
          </w:p>
        </w:tc>
        <w:tc>
          <w:tcPr>
            <w:tcW w:w="4860" w:type="dxa"/>
            <w:vAlign w:val="bottom"/>
          </w:tcPr>
          <w:p w14:paraId="0DEFC98B" w14:textId="2111651B" w:rsidR="00443D77" w:rsidRPr="006102B0" w:rsidRDefault="00443D77" w:rsidP="006102B0">
            <w:pPr>
              <w:pStyle w:val="MemberDetails"/>
              <w:jc w:val="center"/>
              <w:rPr>
                <w:b w:val="0"/>
                <w:bCs/>
              </w:rPr>
            </w:pPr>
          </w:p>
        </w:tc>
      </w:tr>
      <w:tr w:rsidR="007C7847" w14:paraId="2561C0D7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612DBFD2" w14:textId="7F9F23B5" w:rsidR="00443D77" w:rsidRPr="004D2F3F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1605846781"/>
                <w:placeholder>
                  <w:docPart w:val="A5330C930FF14490B3483D1A903DE154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D2F3F" w:rsidRPr="004D2F3F">
                  <w:rPr>
                    <w:rStyle w:val="MemberDetailsChar"/>
                    <w:rFonts w:eastAsiaTheme="minorHAnsi"/>
                    <w:b w:val="0"/>
                    <w:bCs/>
                  </w:rPr>
                  <w:t>Diversity &amp; Inclusion Program Manager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324C9E2" w14:textId="1331CF3F" w:rsidR="00443D77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-1110054003"/>
                <w:placeholder>
                  <w:docPart w:val="9AABAFA8D247485484641D654A4925F6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4D2F3F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1ED57EDA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22FB480" w14:textId="2C3447AB" w:rsidR="00443D77" w:rsidRPr="004D2F3F" w:rsidRDefault="00000000" w:rsidP="009237F8">
            <w:pPr>
              <w:pStyle w:val="NotesText"/>
              <w:rPr>
                <w:b/>
                <w:bCs/>
              </w:rPr>
            </w:pPr>
            <w:sdt>
              <w:sdtPr>
                <w:rPr>
                  <w:rStyle w:val="MemberDetailsChar"/>
                  <w:rFonts w:eastAsiaTheme="minorHAnsi"/>
                  <w:b w:val="0"/>
                  <w:bCs/>
                </w:rPr>
                <w:id w:val="-43527757"/>
                <w:placeholder>
                  <w:docPart w:val="874578A1CE4547269A14258C8EC3DDE3"/>
                </w:placeholder>
              </w:sdtPr>
              <w:sdtEndPr>
                <w:rPr>
                  <w:rStyle w:val="DefaultParagraphFont"/>
                  <w:rFonts w:cstheme="minorBidi"/>
                  <w:b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D2F3F" w:rsidRPr="004D2F3F">
                  <w:rPr>
                    <w:rStyle w:val="MemberDetailsChar"/>
                    <w:rFonts w:eastAsiaTheme="minorHAnsi"/>
                    <w:b w:val="0"/>
                    <w:bCs/>
                  </w:rPr>
                  <w:t>WING</w:t>
                </w:r>
              </w:sdtContent>
            </w:sdt>
          </w:p>
        </w:tc>
        <w:tc>
          <w:tcPr>
            <w:tcW w:w="4860" w:type="dxa"/>
            <w:vAlign w:val="bottom"/>
          </w:tcPr>
          <w:p w14:paraId="6B2C5569" w14:textId="6983B88F" w:rsidR="00443D77" w:rsidRDefault="00000000" w:rsidP="009237F8">
            <w:pPr>
              <w:pStyle w:val="MemberDetails"/>
            </w:pPr>
            <w:sdt>
              <w:sdtPr>
                <w:rPr>
                  <w:rStyle w:val="MemberDetailsChar"/>
                </w:rPr>
                <w:id w:val="634757711"/>
                <w:placeholder>
                  <w:docPart w:val="1C5E1EE1670F4C32BA08931C6ADACD55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4D2F3F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  <w:tr w:rsidR="007C7847" w14:paraId="714E53F6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MemberDetailsChar"/>
                <w:rFonts w:eastAsiaTheme="minorHAnsi"/>
              </w:rPr>
              <w:id w:val="1245152"/>
              <w:placeholder>
                <w:docPart w:val="713FF899A760478E980AEF099162BA44"/>
              </w:placeholder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79A4E4D6" w14:textId="77777777" w:rsidR="00BE27B8" w:rsidRDefault="00BE27B8" w:rsidP="009237F8">
                <w:pPr>
                  <w:pStyle w:val="NotesText"/>
                  <w:rPr>
                    <w:rStyle w:val="MemberDetailsChar"/>
                    <w:rFonts w:eastAsiaTheme="minorHAnsi"/>
                    <w:sz w:val="16"/>
                    <w:szCs w:val="16"/>
                  </w:rPr>
                </w:pPr>
              </w:p>
              <w:p w14:paraId="7B4F8F0D" w14:textId="0E94C3A9" w:rsidR="00443D77" w:rsidRDefault="00000000" w:rsidP="009237F8">
                <w:pPr>
                  <w:pStyle w:val="NotesText"/>
                  <w:rPr>
                    <w:rStyle w:val="Hyperlink"/>
                    <w:rFonts w:cs="Arial"/>
                    <w:color w:val="593470" w:themeColor="accent1" w:themeShade="80"/>
                    <w:sz w:val="16"/>
                    <w:szCs w:val="16"/>
                    <w:lang w:bidi="ar-SA"/>
                  </w:rPr>
                </w:pPr>
                <w:hyperlink r:id="rId38" w:history="1">
                  <w:r w:rsidR="004D2F3F" w:rsidRPr="00BE27B8">
                    <w:rPr>
                      <w:rStyle w:val="Hyperlink"/>
                      <w:rFonts w:cs="Arial"/>
                      <w:color w:val="593470" w:themeColor="accent1" w:themeShade="80"/>
                      <w:szCs w:val="48"/>
                      <w:lang w:bidi="ar-SA"/>
                    </w:rPr>
                    <w:t>Kathrine.a.bermudez@army.mil</w:t>
                  </w:r>
                </w:hyperlink>
              </w:p>
              <w:p w14:paraId="7C22EAD4" w14:textId="77777777" w:rsidR="00BE27B8" w:rsidRPr="00BE27B8" w:rsidRDefault="00BE27B8" w:rsidP="009237F8">
                <w:pPr>
                  <w:pStyle w:val="NotesText"/>
                  <w:rPr>
                    <w:rStyle w:val="Hyperlink"/>
                    <w:color w:val="593470" w:themeColor="accent1" w:themeShade="80"/>
                    <w:sz w:val="16"/>
                    <w:szCs w:val="16"/>
                  </w:rPr>
                </w:pPr>
              </w:p>
              <w:p w14:paraId="7F7045A3" w14:textId="79C2883F" w:rsidR="00BE27B8" w:rsidRPr="00D839F5" w:rsidRDefault="00BE27B8" w:rsidP="009237F8">
                <w:pPr>
                  <w:pStyle w:val="NotesText"/>
                </w:pPr>
                <w:r w:rsidRPr="00BE27B8">
                  <w:rPr>
                    <w:b/>
                    <w:bCs/>
                  </w:rPr>
                  <w:t>608-242-3747</w:t>
                </w:r>
              </w:p>
            </w:sdtContent>
          </w:sdt>
        </w:tc>
        <w:tc>
          <w:tcPr>
            <w:tcW w:w="4860" w:type="dxa"/>
            <w:vAlign w:val="bottom"/>
          </w:tcPr>
          <w:p w14:paraId="112C7342" w14:textId="7D4C3E81" w:rsidR="00443D77" w:rsidRPr="00D839F5" w:rsidRDefault="00BB7837" w:rsidP="009237F8">
            <w:pPr>
              <w:pStyle w:val="MemberDetails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D654AE9" wp14:editId="1FEABBD1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-1275715</wp:posOffset>
                  </wp:positionV>
                  <wp:extent cx="1139825" cy="1424940"/>
                  <wp:effectExtent l="0" t="0" r="3175" b="3810"/>
                  <wp:wrapNone/>
                  <wp:docPr id="21" name="Picture 21" descr="A person smiling in front of a fla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smiling in front of a flag&#10;&#10;Description automatically generated with medium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Style w:val="MemberDetailsChar"/>
                </w:rPr>
                <w:id w:val="-1725599820"/>
                <w:placeholder>
                  <w:docPart w:val="6AB8DC52FE3F4BBC977A9F15314F73E6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r w:rsidR="004D2F3F">
                  <w:rPr>
                    <w:rStyle w:val="MemberDetailsChar"/>
                  </w:rPr>
                  <w:t xml:space="preserve"> </w:t>
                </w:r>
              </w:sdtContent>
            </w:sdt>
          </w:p>
        </w:tc>
      </w:tr>
    </w:tbl>
    <w:tbl>
      <w:tblPr>
        <w:tblpPr w:leftFromText="180" w:rightFromText="180" w:vertAnchor="text" w:horzAnchor="margin" w:tblpY="66"/>
        <w:tblW w:w="1106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7"/>
        <w:gridCol w:w="5685"/>
      </w:tblGrid>
      <w:tr w:rsidR="00107C49" w14:paraId="06329BA8" w14:textId="77777777" w:rsidTr="006344B4">
        <w:trPr>
          <w:trHeight w:val="853"/>
        </w:trPr>
        <w:tc>
          <w:tcPr>
            <w:tcW w:w="5377" w:type="dxa"/>
          </w:tcPr>
          <w:p w14:paraId="08661C25" w14:textId="4BB3BC98" w:rsidR="00107C49" w:rsidRPr="000E1657" w:rsidRDefault="00107C49" w:rsidP="00107C49">
            <w:pPr>
              <w:pStyle w:val="MemberDetails"/>
            </w:pPr>
            <w:r>
              <w:t>DMA SEIC</w:t>
            </w:r>
          </w:p>
        </w:tc>
        <w:tc>
          <w:tcPr>
            <w:tcW w:w="5685" w:type="dxa"/>
          </w:tcPr>
          <w:p w14:paraId="505273D5" w14:textId="77777777" w:rsidR="00107C49" w:rsidRPr="000E1657" w:rsidRDefault="00107C49" w:rsidP="00107C49">
            <w:pPr>
              <w:pStyle w:val="MemberDetails"/>
              <w:jc w:val="right"/>
            </w:pPr>
            <w:r w:rsidRPr="000E1657">
              <w:t>Membership</w:t>
            </w:r>
            <w:r>
              <w:t xml:space="preserve"> &amp; Resource</w:t>
            </w:r>
            <w:r w:rsidRPr="000E1657">
              <w:t xml:space="preserve"> Directory</w:t>
            </w:r>
          </w:p>
        </w:tc>
      </w:tr>
    </w:tbl>
    <w:p w14:paraId="64F7EBEB" w14:textId="08866115" w:rsidR="00443D77" w:rsidRDefault="00443D77" w:rsidP="00877125"/>
    <w:tbl>
      <w:tblPr>
        <w:tblpPr w:leftFromText="180" w:rightFromText="180" w:vertAnchor="text" w:horzAnchor="margin" w:tblpY="364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107C49" w14:paraId="6077F1D2" w14:textId="77777777" w:rsidTr="00107C49">
        <w:trPr>
          <w:trHeight w:val="743"/>
        </w:trPr>
        <w:tc>
          <w:tcPr>
            <w:tcW w:w="11164" w:type="dxa"/>
            <w:vAlign w:val="bottom"/>
          </w:tcPr>
          <w:p w14:paraId="67130A1D" w14:textId="626F628F" w:rsidR="00107C49" w:rsidRPr="000E1657" w:rsidRDefault="00107C49" w:rsidP="00107C49">
            <w:pPr>
              <w:pStyle w:val="MemberDetails"/>
            </w:pPr>
          </w:p>
        </w:tc>
      </w:tr>
    </w:tbl>
    <w:p w14:paraId="16227169" w14:textId="6624F45E" w:rsidR="00443D77" w:rsidRDefault="00E01E88" w:rsidP="00443D7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84E5B8" wp14:editId="2FFB18E7">
                <wp:simplePos x="0" y="0"/>
                <wp:positionH relativeFrom="margin">
                  <wp:align>left</wp:align>
                </wp:positionH>
                <wp:positionV relativeFrom="page">
                  <wp:posOffset>9624695</wp:posOffset>
                </wp:positionV>
                <wp:extent cx="6954520" cy="0"/>
                <wp:effectExtent l="0" t="19050" r="36830" b="19050"/>
                <wp:wrapNone/>
                <wp:docPr id="26" name="Straight Connector 26" descr="footer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45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6443123" id="Straight Connector 26" o:spid="_x0000_s1026" alt="footer bar" style="position:absolute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" from="0,757.85pt" to="547.6pt,7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" strokecolor="black [3213]" strokeweight="3pt">
                <w10:wrap anchorx="margin" anchory="page"/>
              </v:line>
            </w:pict>
          </mc:Fallback>
        </mc:AlternateContent>
      </w:r>
      <w:r w:rsidR="00443D77">
        <w:br w:type="page"/>
      </w:r>
    </w:p>
    <w:tbl>
      <w:tblPr>
        <w:tblpPr w:leftFromText="180" w:rightFromText="180" w:vertAnchor="text" w:horzAnchor="margin" w:tblpY="11"/>
        <w:tblW w:w="109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3"/>
        <w:gridCol w:w="5648"/>
      </w:tblGrid>
      <w:tr w:rsidR="00443D77" w14:paraId="65CA9FE6" w14:textId="77777777" w:rsidTr="00107C49">
        <w:trPr>
          <w:trHeight w:val="426"/>
        </w:trPr>
        <w:tc>
          <w:tcPr>
            <w:tcW w:w="5343" w:type="dxa"/>
          </w:tcPr>
          <w:p w14:paraId="42659738" w14:textId="4956E3FE" w:rsidR="00443D77" w:rsidRPr="000E1657" w:rsidRDefault="00C1146A" w:rsidP="009237F8">
            <w:pPr>
              <w:pStyle w:val="MemberDetails"/>
            </w:pPr>
            <w:r>
              <w:lastRenderedPageBreak/>
              <w:t>DMA SEIC</w:t>
            </w:r>
          </w:p>
        </w:tc>
        <w:tc>
          <w:tcPr>
            <w:tcW w:w="5648" w:type="dxa"/>
          </w:tcPr>
          <w:p w14:paraId="4E672386" w14:textId="75907B79" w:rsidR="00443D77" w:rsidRPr="000E1657" w:rsidRDefault="00443D77" w:rsidP="009237F8">
            <w:pPr>
              <w:pStyle w:val="MemberDetails"/>
              <w:jc w:val="right"/>
            </w:pPr>
            <w:r w:rsidRPr="000E1657">
              <w:t>Membership</w:t>
            </w:r>
            <w:r w:rsidR="00C1146A">
              <w:t xml:space="preserve"> &amp; Resource</w:t>
            </w:r>
            <w:r w:rsidRPr="000E1657">
              <w:t xml:space="preserve"> Directory</w:t>
            </w:r>
          </w:p>
        </w:tc>
      </w:tr>
    </w:tbl>
    <w:tbl>
      <w:tblPr>
        <w:tblpPr w:leftFromText="180" w:rightFromText="180" w:vertAnchor="text" w:tblpX="-40" w:tblpY="1623"/>
        <w:tblW w:w="1094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4"/>
      </w:tblGrid>
      <w:tr w:rsidR="00C53E50" w14:paraId="7AF54326" w14:textId="77777777" w:rsidTr="00FD2F92">
        <w:trPr>
          <w:trHeight w:val="1305"/>
        </w:trPr>
        <w:tc>
          <w:tcPr>
            <w:tcW w:w="10944" w:type="dxa"/>
          </w:tcPr>
          <w:p w14:paraId="55B5DFFD" w14:textId="63A13303" w:rsidR="00C53E50" w:rsidRDefault="00107C49" w:rsidP="00FE6277">
            <w:pPr>
              <w:pStyle w:val="Name"/>
              <w:framePr w:hSpace="0" w:wrap="auto" w:vAnchor="margin" w:xAlign="left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2294F2" wp14:editId="31E260F6">
                      <wp:extent cx="6896100" cy="0"/>
                      <wp:effectExtent l="0" t="19050" r="38100" b="38100"/>
                      <wp:docPr id="37" name="Straight Connector 37" descr="text space 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9610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6265B136" id="Straight Connector 37" o:spid="_x0000_s1026" alt="text space bar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" strokecolor="#5d739a [3206]" strokeweight="4.5pt">
                      <w10:anchorlock/>
                    </v:line>
                  </w:pict>
                </mc:Fallback>
              </mc:AlternateContent>
            </w:r>
          </w:p>
          <w:p w14:paraId="3D5EDA9B" w14:textId="3ADA1E73" w:rsidR="00C53E50" w:rsidRPr="00C53E50" w:rsidRDefault="00FD2F92" w:rsidP="00FE6277">
            <w:pPr>
              <w:pStyle w:val="Name"/>
              <w:framePr w:hSpace="0" w:wrap="auto" w:vAnchor="margin" w:xAlign="left" w:yAlign="inline"/>
              <w:spacing w:line="240" w:lineRule="exact"/>
              <w:suppressOverlap w:val="0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FB5F2B5" wp14:editId="4C5FD657">
                      <wp:simplePos x="0" y="0"/>
                      <wp:positionH relativeFrom="column">
                        <wp:posOffset>18415</wp:posOffset>
                      </wp:positionH>
                      <wp:positionV relativeFrom="page">
                        <wp:posOffset>310515</wp:posOffset>
                      </wp:positionV>
                      <wp:extent cx="6901815" cy="533400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1815" cy="533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NameChar"/>
                                      <w:rFonts w:asciiTheme="minorHAnsi" w:eastAsiaTheme="minorHAnsi" w:hAnsiTheme="minorHAnsi"/>
                                      <w:b/>
                                      <w:bCs w:val="0"/>
                                    </w:rPr>
                                    <w:id w:val="-1809699124"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rFonts w:ascii="Candara" w:hAnsi="Candara" w:cstheme="minorBidi"/>
                                      <w:b w:val="0"/>
                                      <w:color w:val="auto"/>
                                      <w:sz w:val="22"/>
                                      <w:szCs w:val="24"/>
                                      <w:lang w:bidi="en-US"/>
                                    </w:rPr>
                                  </w:sdtEndPr>
                                  <w:sdtContent>
                                    <w:p w14:paraId="2DAAA243" w14:textId="5EF10177" w:rsidR="007256BB" w:rsidRPr="002E618D" w:rsidRDefault="007256BB" w:rsidP="007256BB">
                                      <w:pPr>
                                        <w:pStyle w:val="Heading2"/>
                                        <w:spacing w:before="0" w:after="60"/>
                                        <w:rPr>
                                          <w:rFonts w:ascii="Arial" w:eastAsia="Times New Roman" w:hAnsi="Arial" w:cs="Arial"/>
                                          <w:b w:val="0"/>
                                          <w:bCs w:val="0"/>
                                          <w:color w:val="002060"/>
                                          <w:sz w:val="48"/>
                                          <w:szCs w:val="48"/>
                                          <w:lang w:bidi="ar-SA"/>
                                        </w:rPr>
                                      </w:pPr>
                                      <w:r w:rsidRPr="009B07E3">
                                        <w:rPr>
                                          <w:rFonts w:ascii="Arial" w:eastAsia="Times New Roman" w:hAnsi="Arial" w:cs="Arial"/>
                                          <w:b w:val="0"/>
                                          <w:bCs w:val="0"/>
                                          <w:color w:val="002060"/>
                                          <w:sz w:val="48"/>
                                          <w:szCs w:val="48"/>
                                          <w:lang w:bidi="ar-SA"/>
                                        </w:rPr>
                                        <w:t xml:space="preserve">State Employee Assistance Program (EAP) </w:t>
                                      </w:r>
                                    </w:p>
                                    <w:p w14:paraId="061FABE6" w14:textId="51D9B281" w:rsidR="007256BB" w:rsidRPr="007256BB" w:rsidRDefault="007256BB" w:rsidP="007256BB">
                                      <w:pPr>
                                        <w:spacing w:after="150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</w:p>
                                    <w:p w14:paraId="08125BF1" w14:textId="6A8BDCA6" w:rsidR="007256BB" w:rsidRPr="007256BB" w:rsidRDefault="007256BB" w:rsidP="007256BB">
                                      <w:pPr>
                                        <w:spacing w:after="150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The </w:t>
                                      </w:r>
                                      <w:hyperlink r:id="rId40" w:history="1">
                                        <w:r w:rsidRPr="009B07E3">
                                          <w:rPr>
                                            <w:rStyle w:val="Hyperlink"/>
                                            <w:rFonts w:ascii="Verdana" w:eastAsia="Times New Roman" w:hAnsi="Verdana" w:cs="Times New Roman"/>
                                            <w:sz w:val="21"/>
                                            <w:szCs w:val="21"/>
                                            <w:lang w:bidi="ar-SA"/>
                                          </w:rPr>
                                          <w:t>Employee Assistance Program (EAP)</w:t>
                                        </w:r>
                                      </w:hyperlink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 provides State of Wisconsin employees and their household family members free and confidential support 24 hours a day, seven days a week for a variety of issues – ranging from everyday matters to more serious concerns including:</w:t>
                                      </w:r>
                                    </w:p>
                                    <w:p w14:paraId="435DE7AB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Work-life stresses</w:t>
                                      </w:r>
                                    </w:p>
                                    <w:p w14:paraId="048D7107" w14:textId="722F40C5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Anxiety, </w:t>
                                      </w:r>
                                      <w:r w:rsidR="002D7800"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depression,</w:t>
                                      </w: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 or other mood disorders</w:t>
                                      </w:r>
                                    </w:p>
                                    <w:p w14:paraId="4135CE38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Relationship or other family problems, including divorce and abuse</w:t>
                                      </w:r>
                                    </w:p>
                                    <w:p w14:paraId="4835086B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Substance abuse</w:t>
                                      </w:r>
                                    </w:p>
                                    <w:p w14:paraId="3590D50D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Parenting/Caregiver support</w:t>
                                      </w:r>
                                    </w:p>
                                    <w:p w14:paraId="104A27F2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Legal and financial guidance</w:t>
                                      </w:r>
                                    </w:p>
                                    <w:p w14:paraId="07EB28B0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Convenience services</w:t>
                                      </w:r>
                                    </w:p>
                                    <w:p w14:paraId="63849D22" w14:textId="0B8AC4AF" w:rsidR="007256BB" w:rsidRPr="007256BB" w:rsidRDefault="007256BB" w:rsidP="007256BB">
                                      <w:pPr>
                                        <w:spacing w:after="150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Effective </w:t>
                                      </w:r>
                                      <w:r w:rsid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12/11/</w:t>
                                      </w: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202</w:t>
                                      </w:r>
                                      <w:r w:rsid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3</w:t>
                                      </w: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, EAP services for state employees are administered by </w:t>
                                      </w:r>
                                      <w:proofErr w:type="spellStart"/>
                                      <w:r w:rsidR="0005174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Acentra</w:t>
                                      </w:r>
                                      <w:proofErr w:type="spellEnd"/>
                                      <w:r w:rsidR="0005174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 Health</w:t>
                                      </w: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. To arrange confidential assistance, or to access a variety of tools and resources please contact </w:t>
                                      </w:r>
                                      <w:proofErr w:type="spellStart"/>
                                      <w:r w:rsid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Acentra</w:t>
                                      </w:r>
                                      <w:proofErr w:type="spellEnd"/>
                                      <w:r w:rsid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 Health</w:t>
                                      </w: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 at:</w:t>
                                      </w:r>
                                      <w:r w:rsidRPr="007256BB">
                                        <w:rPr>
                                          <w:rFonts w:ascii="Arial" w:eastAsia="Times New Roman" w:hAnsi="Arial" w:cs="Arial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​</w:t>
                                      </w:r>
                                    </w:p>
                                    <w:p w14:paraId="718D2034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5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Phone: 833-539-7285 or 877-334-0489 (TTY)</w:t>
                                      </w:r>
                                    </w:p>
                                    <w:p w14:paraId="4E195896" w14:textId="77777777" w:rsidR="007256BB" w:rsidRPr="007256BB" w:rsidRDefault="007256BB" w:rsidP="007256BB">
                                      <w:pPr>
                                        <w:numPr>
                                          <w:ilvl w:val="0"/>
                                          <w:numId w:val="15"/>
                                        </w:numPr>
                                        <w:spacing w:before="100" w:beforeAutospacing="1" w:after="100" w:afterAutospacing="1"/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</w:pPr>
                                      <w:r w:rsidRPr="007256BB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Website: </w:t>
                                      </w:r>
                                      <w:hyperlink r:id="rId41" w:history="1">
                                        <w:r w:rsidRPr="007256BB">
                                          <w:rPr>
                                            <w:rFonts w:ascii="Verdana" w:eastAsia="Times New Roman" w:hAnsi="Verdana" w:cs="Times New Roman"/>
                                            <w:color w:val="114C86"/>
                                            <w:sz w:val="21"/>
                                            <w:szCs w:val="21"/>
                                            <w:u w:val="single"/>
                                            <w:lang w:bidi="ar-SA"/>
                                          </w:rPr>
                                          <w:t>https://sowi.mylifeexpert.com</w:t>
                                        </w:r>
                                      </w:hyperlink>
                                    </w:p>
                                    <w:p w14:paraId="02987EAE" w14:textId="0517FF0D" w:rsidR="00C53E50" w:rsidRDefault="007256BB" w:rsidP="00AA3BD9">
                                      <w:pPr>
                                        <w:numPr>
                                          <w:ilvl w:val="1"/>
                                          <w:numId w:val="15"/>
                                        </w:numPr>
                                        <w:spacing w:before="100" w:beforeAutospacing="1" w:after="100" w:afterAutospacing="1"/>
                                      </w:pPr>
                                      <w:r w:rsidRP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Note: All users will be required to create an account at first log in, which allows for site customization, ability to save information and access to live chat support. </w:t>
                                      </w:r>
                                      <w:r w:rsidR="002D7800" w:rsidRP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T</w:t>
                                      </w:r>
                                      <w:r w:rsidRP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>he company code</w:t>
                                      </w:r>
                                      <w:r w:rsidR="002D7800">
                                        <w:rPr>
                                          <w:rFonts w:ascii="Verdana" w:eastAsia="Times New Roman" w:hAnsi="Verdana" w:cs="Times New Roman"/>
                                          <w:color w:val="222222"/>
                                          <w:sz w:val="21"/>
                                          <w:szCs w:val="21"/>
                                          <w:lang w:bidi="ar-SA"/>
                                        </w:rPr>
                                        <w:t xml:space="preserve"> is: SOWI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B5F2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32" type="#_x0000_t202" style="position:absolute;margin-left:1.45pt;margin-top:24.45pt;width:543.45pt;height:42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" fillcolor="#6997af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NameChar"/>
                                <w:rFonts w:asciiTheme="minorHAnsi" w:eastAsiaTheme="minorHAnsi" w:hAnsiTheme="minorHAnsi"/>
                                <w:b/>
                                <w:bCs w:val="0"/>
                              </w:rPr>
                              <w:id w:val="-1809699124"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ascii="Candara" w:hAnsi="Candara" w:cstheme="minorBidi"/>
                                <w:b w:val="0"/>
                                <w:color w:val="auto"/>
                                <w:sz w:val="22"/>
                                <w:szCs w:val="24"/>
                                <w:lang w:bidi="en-US"/>
                              </w:rPr>
                            </w:sdtEndPr>
                            <w:sdtContent>
                              <w:p w14:paraId="2DAAA243" w14:textId="5EF10177" w:rsidR="007256BB" w:rsidRPr="002E618D" w:rsidRDefault="007256BB" w:rsidP="007256BB">
                                <w:pPr>
                                  <w:pStyle w:val="Heading2"/>
                                  <w:spacing w:before="0" w:after="60"/>
                                  <w:rPr>
                                    <w:rFonts w:ascii="Arial" w:eastAsia="Times New Roman" w:hAnsi="Arial" w:cs="Arial"/>
                                    <w:b w:val="0"/>
                                    <w:bCs w:val="0"/>
                                    <w:color w:val="002060"/>
                                    <w:sz w:val="48"/>
                                    <w:szCs w:val="48"/>
                                    <w:lang w:bidi="ar-SA"/>
                                  </w:rPr>
                                </w:pPr>
                                <w:r w:rsidRPr="009B07E3">
                                  <w:rPr>
                                    <w:rFonts w:ascii="Arial" w:eastAsia="Times New Roman" w:hAnsi="Arial" w:cs="Arial"/>
                                    <w:b w:val="0"/>
                                    <w:bCs w:val="0"/>
                                    <w:color w:val="002060"/>
                                    <w:sz w:val="48"/>
                                    <w:szCs w:val="48"/>
                                    <w:lang w:bidi="ar-SA"/>
                                  </w:rPr>
                                  <w:t xml:space="preserve">State Employee Assistance Program (EAP) </w:t>
                                </w:r>
                              </w:p>
                              <w:p w14:paraId="061FABE6" w14:textId="51D9B281" w:rsidR="007256BB" w:rsidRPr="007256BB" w:rsidRDefault="007256BB" w:rsidP="007256BB">
                                <w:pPr>
                                  <w:spacing w:after="150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</w:p>
                              <w:p w14:paraId="08125BF1" w14:textId="6A8BDCA6" w:rsidR="007256BB" w:rsidRPr="007256BB" w:rsidRDefault="007256BB" w:rsidP="007256BB">
                                <w:pPr>
                                  <w:spacing w:after="150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The </w:t>
                                </w:r>
                                <w:hyperlink r:id="rId42" w:history="1">
                                  <w:r w:rsidRPr="009B07E3">
                                    <w:rPr>
                                      <w:rStyle w:val="Hyperlink"/>
                                      <w:rFonts w:ascii="Verdana" w:eastAsia="Times New Roman" w:hAnsi="Verdana" w:cs="Times New Roman"/>
                                      <w:sz w:val="21"/>
                                      <w:szCs w:val="21"/>
                                      <w:lang w:bidi="ar-SA"/>
                                    </w:rPr>
                                    <w:t>Employee Assistance Program (EAP)</w:t>
                                  </w:r>
                                </w:hyperlink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 provides State of Wisconsin employees and their household family members free and confidential support 24 hours a day, seven days a week for a variety of issues – ranging from everyday matters to more serious concerns including:</w:t>
                                </w:r>
                              </w:p>
                              <w:p w14:paraId="435DE7AB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Work-life stresses</w:t>
                                </w:r>
                              </w:p>
                              <w:p w14:paraId="048D7107" w14:textId="722F40C5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Anxiety, </w:t>
                                </w:r>
                                <w:r w:rsidR="002D7800"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depression,</w:t>
                                </w: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 or other mood disorders</w:t>
                                </w:r>
                              </w:p>
                              <w:p w14:paraId="4135CE38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Relationship or other family problems, including divorce and abuse</w:t>
                                </w:r>
                              </w:p>
                              <w:p w14:paraId="4835086B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Substance abuse</w:t>
                                </w:r>
                              </w:p>
                              <w:p w14:paraId="3590D50D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Parenting/Caregiver support</w:t>
                                </w:r>
                              </w:p>
                              <w:p w14:paraId="104A27F2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Legal and financial guidance</w:t>
                                </w:r>
                              </w:p>
                              <w:p w14:paraId="07EB28B0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Convenience services</w:t>
                                </w:r>
                              </w:p>
                              <w:p w14:paraId="63849D22" w14:textId="0B8AC4AF" w:rsidR="007256BB" w:rsidRPr="007256BB" w:rsidRDefault="007256BB" w:rsidP="007256BB">
                                <w:pPr>
                                  <w:spacing w:after="150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Effective </w:t>
                                </w:r>
                                <w:r w:rsid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12/11/</w:t>
                                </w: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202</w:t>
                                </w:r>
                                <w:r w:rsid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3</w:t>
                                </w: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, EAP services for state employees are administered by </w:t>
                                </w:r>
                                <w:proofErr w:type="spellStart"/>
                                <w:r w:rsidR="0005174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Acentra</w:t>
                                </w:r>
                                <w:proofErr w:type="spellEnd"/>
                                <w:r w:rsidR="0005174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 Health</w:t>
                                </w: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. To arrange confidential assistance, or to access a variety of tools and resources please contact </w:t>
                                </w:r>
                                <w:proofErr w:type="spellStart"/>
                                <w:r w:rsid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Acentra</w:t>
                                </w:r>
                                <w:proofErr w:type="spellEnd"/>
                                <w:r w:rsid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 Health</w:t>
                                </w: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 at:</w:t>
                                </w:r>
                                <w:r w:rsidRPr="007256BB">
                                  <w:rPr>
                                    <w:rFonts w:ascii="Arial" w:eastAsia="Times New Roman" w:hAnsi="Arial" w:cs="Arial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​</w:t>
                                </w:r>
                              </w:p>
                              <w:p w14:paraId="718D2034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Phone: 833-539-7285 or 877-334-0489 (TTY)</w:t>
                                </w:r>
                              </w:p>
                              <w:p w14:paraId="4E195896" w14:textId="77777777" w:rsidR="007256BB" w:rsidRPr="007256BB" w:rsidRDefault="007256BB" w:rsidP="007256BB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spacing w:before="100" w:beforeAutospacing="1" w:after="100" w:afterAutospacing="1"/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</w:pPr>
                                <w:r w:rsidRPr="007256BB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Website: </w:t>
                                </w:r>
                                <w:hyperlink r:id="rId43" w:history="1">
                                  <w:r w:rsidRPr="007256BB">
                                    <w:rPr>
                                      <w:rFonts w:ascii="Verdana" w:eastAsia="Times New Roman" w:hAnsi="Verdana" w:cs="Times New Roman"/>
                                      <w:color w:val="114C86"/>
                                      <w:sz w:val="21"/>
                                      <w:szCs w:val="21"/>
                                      <w:u w:val="single"/>
                                      <w:lang w:bidi="ar-SA"/>
                                    </w:rPr>
                                    <w:t>https://sowi.mylifeexpert.com</w:t>
                                  </w:r>
                                </w:hyperlink>
                              </w:p>
                              <w:p w14:paraId="02987EAE" w14:textId="0517FF0D" w:rsidR="00C53E50" w:rsidRDefault="007256BB" w:rsidP="00AA3BD9">
                                <w:pPr>
                                  <w:numPr>
                                    <w:ilvl w:val="1"/>
                                    <w:numId w:val="15"/>
                                  </w:numPr>
                                  <w:spacing w:before="100" w:beforeAutospacing="1" w:after="100" w:afterAutospacing="1"/>
                                </w:pPr>
                                <w:r w:rsidRP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Note: All users will be required to create an account at first log in, which allows for site customization, ability to save information and access to live chat support. </w:t>
                                </w:r>
                                <w:r w:rsidR="002D7800" w:rsidRP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T</w:t>
                                </w:r>
                                <w:r w:rsidRP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>he company code</w:t>
                                </w:r>
                                <w:r w:rsidR="002D7800">
                                  <w:rPr>
                                    <w:rFonts w:ascii="Verdana" w:eastAsia="Times New Roman" w:hAnsi="Verdana" w:cs="Times New Roman"/>
                                    <w:color w:val="222222"/>
                                    <w:sz w:val="21"/>
                                    <w:szCs w:val="21"/>
                                    <w:lang w:bidi="ar-SA"/>
                                  </w:rPr>
                                  <w:t xml:space="preserve"> is: SOWI</w:t>
                                </w:r>
                              </w:p>
                            </w:sdtContent>
                          </w:sdt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443D77" w14:paraId="4E8C233C" w14:textId="77777777" w:rsidTr="00FD2F92">
        <w:trPr>
          <w:trHeight w:val="7659"/>
        </w:trPr>
        <w:tc>
          <w:tcPr>
            <w:tcW w:w="10944" w:type="dxa"/>
            <w:vAlign w:val="bottom"/>
          </w:tcPr>
          <w:p w14:paraId="2E1DF6A7" w14:textId="12F6EF87" w:rsidR="00C53E50" w:rsidRDefault="00C53E50" w:rsidP="00FE6277">
            <w:pPr>
              <w:pStyle w:val="NotesText"/>
              <w:jc w:val="right"/>
              <w:rPr>
                <w:rStyle w:val="NameChar"/>
                <w:rFonts w:eastAsiaTheme="minorHAnsi"/>
              </w:rPr>
            </w:pPr>
          </w:p>
        </w:tc>
      </w:tr>
    </w:tbl>
    <w:p w14:paraId="467F5890" w14:textId="589C0B09" w:rsidR="00C3341A" w:rsidRDefault="00872327" w:rsidP="00C334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B1699B1" wp14:editId="16822027">
            <wp:simplePos x="0" y="0"/>
            <wp:positionH relativeFrom="page">
              <wp:align>left</wp:align>
            </wp:positionH>
            <wp:positionV relativeFrom="paragraph">
              <wp:posOffset>-462280</wp:posOffset>
            </wp:positionV>
            <wp:extent cx="7795260" cy="10057130"/>
            <wp:effectExtent l="0" t="0" r="0" b="127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EB7B9" w14:textId="305B550A" w:rsidR="00C3341A" w:rsidRPr="00C3341A" w:rsidRDefault="00C3341A" w:rsidP="00C3341A">
      <w:pPr>
        <w:rPr>
          <w:b/>
          <w:bCs/>
          <w:noProof/>
          <w:color w:val="0070C0"/>
        </w:rPr>
      </w:pPr>
      <w:r>
        <w:rPr>
          <w:noProof/>
        </w:rPr>
        <w:t xml:space="preserve"> </w:t>
      </w:r>
      <w:r w:rsidR="00107C49">
        <w:rPr>
          <w:noProof/>
        </w:rPr>
        <mc:AlternateContent>
          <mc:Choice Requires="wps">
            <w:drawing>
              <wp:inline distT="0" distB="0" distL="0" distR="0" wp14:anchorId="3E04038E" wp14:editId="722FD07F">
                <wp:extent cx="6781800" cy="540913"/>
                <wp:effectExtent l="0" t="0" r="0" b="12065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540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Emphasis"/>
                              </w:rPr>
                              <w:id w:val="-1105642880"/>
                              <w15:appearance w15:val="hidden"/>
                            </w:sdtPr>
                            <w:sdtContent>
                              <w:p w14:paraId="04C171EE" w14:textId="77777777" w:rsidR="00107C49" w:rsidRPr="0033610D" w:rsidRDefault="00107C49" w:rsidP="00107C49">
                                <w:pPr>
                                  <w:pStyle w:val="Name"/>
                                  <w:jc w:val="center"/>
                                  <w:rPr>
                                    <w:rStyle w:val="Emphasis"/>
                                  </w:rPr>
                                </w:pPr>
                                <w:r>
                                  <w:rPr>
                                    <w:rStyle w:val="Emphasis"/>
                                  </w:rPr>
                                  <w:t>Resources Available</w:t>
                                </w:r>
                              </w:p>
                            </w:sdtContent>
                          </w:sdt>
                          <w:p w14:paraId="0C3C79DA" w14:textId="77777777" w:rsidR="00107C49" w:rsidRDefault="00107C49" w:rsidP="00107C49"/>
                        </w:txbxContent>
                      </wps:txbx>
                      <wps:bodyPr rot="0" spcFirstLastPara="0" vertOverflow="overflow" horzOverflow="overflow" vert="horz" wrap="square" lIns="91440" tIns="18288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4038E" id="Text Box 33" o:spid="_x0000_s1033" type="#_x0000_t202" style="width:534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" filled="f" stroked="f" strokeweight=".5pt">
                <v:textbox inset=",14.4pt,,0">
                  <w:txbxContent>
                    <w:sdt>
                      <w:sdtPr>
                        <w:rPr>
                          <w:rStyle w:val="Emphasis"/>
                        </w:rPr>
                        <w:id w:val="-1105642880"/>
                        <w15:appearance w15:val="hidden"/>
                      </w:sdtPr>
                      <w:sdtContent>
                        <w:p w14:paraId="04C171EE" w14:textId="77777777" w:rsidR="00107C49" w:rsidRPr="0033610D" w:rsidRDefault="00107C49" w:rsidP="00107C49">
                          <w:pPr>
                            <w:pStyle w:val="Name"/>
                            <w:jc w:val="center"/>
                            <w:rPr>
                              <w:rStyle w:val="Emphasis"/>
                            </w:rPr>
                          </w:pPr>
                          <w:r>
                            <w:rPr>
                              <w:rStyle w:val="Emphasis"/>
                            </w:rPr>
                            <w:t>Resources Available</w:t>
                          </w:r>
                        </w:p>
                      </w:sdtContent>
                    </w:sdt>
                    <w:p w14:paraId="0C3C79DA" w14:textId="77777777" w:rsidR="00107C49" w:rsidRDefault="00107C49" w:rsidP="00107C49"/>
                  </w:txbxContent>
                </v:textbox>
                <w10:anchorlock/>
              </v:shape>
            </w:pict>
          </mc:Fallback>
        </mc:AlternateContent>
      </w:r>
    </w:p>
    <w:p w14:paraId="6547513B" w14:textId="77777777" w:rsidR="00A02C3E" w:rsidRDefault="00A02C3E" w:rsidP="00A02C3E">
      <w:pPr>
        <w:pStyle w:val="ListParagraph"/>
        <w:rPr>
          <w:noProof/>
        </w:rPr>
      </w:pPr>
    </w:p>
    <w:p w14:paraId="4E8BB368" w14:textId="75B987D4" w:rsidR="00D910B0" w:rsidRDefault="00C3341A" w:rsidP="00D910B0">
      <w:pPr>
        <w:pStyle w:val="ListParagraph"/>
        <w:numPr>
          <w:ilvl w:val="0"/>
          <w:numId w:val="18"/>
        </w:numPr>
        <w:rPr>
          <w:noProof/>
        </w:rPr>
      </w:pPr>
      <w:r>
        <w:rPr>
          <w:noProof/>
        </w:rPr>
        <w:t>DMA State Equity and Inclusion</w:t>
      </w:r>
      <w:r w:rsidR="002A2265">
        <w:rPr>
          <w:noProof/>
        </w:rPr>
        <w:t xml:space="preserve"> Committee</w:t>
      </w:r>
      <w:r>
        <w:rPr>
          <w:noProof/>
        </w:rPr>
        <w:t xml:space="preserve"> – </w:t>
      </w:r>
      <w:hyperlink r:id="rId44" w:history="1">
        <w:r w:rsidRPr="00C3341A">
          <w:rPr>
            <w:rStyle w:val="Hyperlink"/>
            <w:b/>
            <w:bCs/>
            <w:noProof/>
            <w:color w:val="0070C0"/>
          </w:rPr>
          <w:t>DMA SEIC website</w:t>
        </w:r>
      </w:hyperlink>
    </w:p>
    <w:p w14:paraId="19DF8DBD" w14:textId="17471104" w:rsidR="00D910B0" w:rsidRPr="00D910B0" w:rsidRDefault="00C17F3B" w:rsidP="00D910B0">
      <w:pPr>
        <w:pStyle w:val="ListParagraph"/>
        <w:numPr>
          <w:ilvl w:val="0"/>
          <w:numId w:val="18"/>
        </w:numPr>
        <w:rPr>
          <w:noProof/>
        </w:rPr>
      </w:pPr>
      <w:r>
        <w:rPr>
          <w:noProof/>
        </w:rPr>
        <w:t xml:space="preserve">Department of Workforce Development – </w:t>
      </w:r>
      <w:hyperlink r:id="rId45" w:history="1">
        <w:r w:rsidRPr="00C3341A">
          <w:rPr>
            <w:rStyle w:val="Hyperlink"/>
            <w:b/>
            <w:bCs/>
            <w:noProof/>
            <w:color w:val="0070C0"/>
          </w:rPr>
          <w:t>Equal Rights</w:t>
        </w:r>
      </w:hyperlink>
    </w:p>
    <w:p w14:paraId="7D2F83D8" w14:textId="3C5649BD" w:rsidR="00C1146A" w:rsidRPr="006344B4" w:rsidRDefault="00C3341A" w:rsidP="00C3341A">
      <w:pPr>
        <w:pStyle w:val="ListParagraph"/>
        <w:numPr>
          <w:ilvl w:val="0"/>
          <w:numId w:val="18"/>
        </w:numPr>
        <w:rPr>
          <w:rStyle w:val="Hyperlink"/>
          <w:noProof/>
          <w:color w:val="auto"/>
          <w:u w:val="none"/>
        </w:rPr>
      </w:pPr>
      <w:r>
        <w:rPr>
          <w:noProof/>
        </w:rPr>
        <w:t xml:space="preserve">US Equal Employment Opportunity Commission – </w:t>
      </w:r>
      <w:hyperlink r:id="rId46" w:history="1">
        <w:r w:rsidRPr="00C3341A">
          <w:rPr>
            <w:rStyle w:val="Hyperlink"/>
            <w:b/>
            <w:bCs/>
            <w:noProof/>
            <w:color w:val="0070C0"/>
          </w:rPr>
          <w:t>EEOC website</w:t>
        </w:r>
      </w:hyperlink>
    </w:p>
    <w:p w14:paraId="26A0D85F" w14:textId="3DBF1F2E" w:rsidR="00D910B0" w:rsidRDefault="004E16C0" w:rsidP="00D910B0">
      <w:pPr>
        <w:pStyle w:val="ListParagraph"/>
        <w:numPr>
          <w:ilvl w:val="0"/>
          <w:numId w:val="18"/>
        </w:numPr>
        <w:rPr>
          <w:noProof/>
        </w:rPr>
      </w:pPr>
      <w:r w:rsidRPr="004E16C0">
        <w:rPr>
          <w:noProof/>
        </w:rPr>
        <w:t>Division of Personnel</w:t>
      </w:r>
      <w:r w:rsidRPr="00BB7837">
        <w:rPr>
          <w:noProof/>
        </w:rPr>
        <w:t xml:space="preserve"> Management</w:t>
      </w:r>
      <w:r w:rsidR="002A2265">
        <w:rPr>
          <w:noProof/>
        </w:rPr>
        <w:t xml:space="preserve"> -</w:t>
      </w:r>
      <w:r w:rsidRPr="00BB7837">
        <w:rPr>
          <w:b/>
          <w:bCs/>
          <w:noProof/>
        </w:rPr>
        <w:t xml:space="preserve"> </w:t>
      </w:r>
      <w:hyperlink r:id="rId47" w:history="1">
        <w:r w:rsidRPr="00BB7837">
          <w:rPr>
            <w:rStyle w:val="Hyperlink"/>
            <w:b/>
            <w:bCs/>
            <w:noProof/>
          </w:rPr>
          <w:t>Enterprise Mediation program</w:t>
        </w:r>
      </w:hyperlink>
    </w:p>
    <w:p w14:paraId="4E368049" w14:textId="77777777" w:rsidR="00C1146A" w:rsidRDefault="00C1146A" w:rsidP="00D910B0">
      <w:pPr>
        <w:jc w:val="center"/>
        <w:rPr>
          <w:noProof/>
        </w:rPr>
      </w:pPr>
    </w:p>
    <w:tbl>
      <w:tblPr>
        <w:tblpPr w:leftFromText="180" w:rightFromText="180" w:vertAnchor="text" w:horzAnchor="margin" w:tblpY="55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872327" w14:paraId="4692E6BE" w14:textId="77777777" w:rsidTr="00872327">
        <w:trPr>
          <w:trHeight w:val="743"/>
        </w:trPr>
        <w:tc>
          <w:tcPr>
            <w:tcW w:w="11164" w:type="dxa"/>
            <w:vAlign w:val="bottom"/>
          </w:tcPr>
          <w:p w14:paraId="67085ADE" w14:textId="77777777" w:rsidR="00872327" w:rsidRPr="000E1657" w:rsidRDefault="00872327" w:rsidP="00872327">
            <w:pPr>
              <w:pStyle w:val="MemberDetails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AAD6AD" wp14:editId="10FA618C">
                      <wp:extent cx="6954592" cy="0"/>
                      <wp:effectExtent l="0" t="19050" r="36830" b="19050"/>
                      <wp:docPr id="32" name="Straight Connector 32" descr="footer 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05F57F52" id="Straight Connector 32" o:spid="_x0000_s1026" alt="footer ba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713081F8" w14:textId="08E2B20B" w:rsidR="00060B61" w:rsidRPr="00CC0D98" w:rsidRDefault="007256BB" w:rsidP="001F1911">
      <w:r>
        <w:rPr>
          <w:noProof/>
        </w:rPr>
        <w:drawing>
          <wp:anchor distT="0" distB="0" distL="114300" distR="114300" simplePos="0" relativeHeight="251680768" behindDoc="1" locked="0" layoutInCell="1" allowOverlap="1" wp14:anchorId="10CA6D7C" wp14:editId="7BD51108">
            <wp:simplePos x="0" y="0"/>
            <wp:positionH relativeFrom="column">
              <wp:posOffset>-441960</wp:posOffset>
            </wp:positionH>
            <wp:positionV relativeFrom="paragraph">
              <wp:posOffset>-571500</wp:posOffset>
            </wp:positionV>
            <wp:extent cx="8239125" cy="10660512"/>
            <wp:effectExtent l="0" t="0" r="0" b="762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1066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B61" w:rsidRPr="00CC0D98" w:rsidSect="000E1657">
      <w:footerReference w:type="default" r:id="rId49"/>
      <w:pgSz w:w="12240" w:h="15840" w:code="1"/>
      <w:pgMar w:top="720" w:right="720" w:bottom="288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996B1" w14:textId="77777777" w:rsidR="006C5038" w:rsidRDefault="006C5038">
      <w:r>
        <w:separator/>
      </w:r>
    </w:p>
  </w:endnote>
  <w:endnote w:type="continuationSeparator" w:id="0">
    <w:p w14:paraId="799AD267" w14:textId="77777777" w:rsidR="006C5038" w:rsidRDefault="006C5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0B194" w14:textId="77777777" w:rsidR="00C36E1D" w:rsidRDefault="00C36E1D" w:rsidP="00882856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9DB7B" w14:textId="77777777" w:rsidR="006C5038" w:rsidRDefault="006C5038">
      <w:r>
        <w:separator/>
      </w:r>
    </w:p>
  </w:footnote>
  <w:footnote w:type="continuationSeparator" w:id="0">
    <w:p w14:paraId="13279DDD" w14:textId="77777777" w:rsidR="006C5038" w:rsidRDefault="006C5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8F6E5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F879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458CA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58A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242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5081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22F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BA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AE5D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50AB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58488C"/>
    <w:multiLevelType w:val="hybridMultilevel"/>
    <w:tmpl w:val="EFB0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32DC3"/>
    <w:multiLevelType w:val="hybridMultilevel"/>
    <w:tmpl w:val="F938A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A223B"/>
    <w:multiLevelType w:val="hybridMultilevel"/>
    <w:tmpl w:val="6C2AE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C254E7"/>
    <w:multiLevelType w:val="hybridMultilevel"/>
    <w:tmpl w:val="E3C0E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863E0"/>
    <w:multiLevelType w:val="multilevel"/>
    <w:tmpl w:val="ABF6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32329"/>
    <w:multiLevelType w:val="multilevel"/>
    <w:tmpl w:val="274A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EF74B0"/>
    <w:multiLevelType w:val="hybridMultilevel"/>
    <w:tmpl w:val="874E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568BA"/>
    <w:multiLevelType w:val="hybridMultilevel"/>
    <w:tmpl w:val="AF805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906283">
    <w:abstractNumId w:val="9"/>
  </w:num>
  <w:num w:numId="2" w16cid:durableId="235669309">
    <w:abstractNumId w:val="7"/>
  </w:num>
  <w:num w:numId="3" w16cid:durableId="1695575882">
    <w:abstractNumId w:val="6"/>
  </w:num>
  <w:num w:numId="4" w16cid:durableId="460271731">
    <w:abstractNumId w:val="5"/>
  </w:num>
  <w:num w:numId="5" w16cid:durableId="326978521">
    <w:abstractNumId w:val="4"/>
  </w:num>
  <w:num w:numId="6" w16cid:durableId="725300650">
    <w:abstractNumId w:val="8"/>
  </w:num>
  <w:num w:numId="7" w16cid:durableId="695542521">
    <w:abstractNumId w:val="3"/>
  </w:num>
  <w:num w:numId="8" w16cid:durableId="1669672530">
    <w:abstractNumId w:val="2"/>
  </w:num>
  <w:num w:numId="9" w16cid:durableId="1147816210">
    <w:abstractNumId w:val="1"/>
  </w:num>
  <w:num w:numId="10" w16cid:durableId="101802629">
    <w:abstractNumId w:val="0"/>
  </w:num>
  <w:num w:numId="11" w16cid:durableId="722293753">
    <w:abstractNumId w:val="13"/>
  </w:num>
  <w:num w:numId="12" w16cid:durableId="14422988">
    <w:abstractNumId w:val="12"/>
  </w:num>
  <w:num w:numId="13" w16cid:durableId="1927373611">
    <w:abstractNumId w:val="10"/>
  </w:num>
  <w:num w:numId="14" w16cid:durableId="646471106">
    <w:abstractNumId w:val="15"/>
  </w:num>
  <w:num w:numId="15" w16cid:durableId="698241226">
    <w:abstractNumId w:val="14"/>
  </w:num>
  <w:num w:numId="16" w16cid:durableId="841119177">
    <w:abstractNumId w:val="17"/>
  </w:num>
  <w:num w:numId="17" w16cid:durableId="2117558057">
    <w:abstractNumId w:val="16"/>
  </w:num>
  <w:num w:numId="18" w16cid:durableId="1204290183">
    <w:abstractNumId w:val="11"/>
  </w:num>
  <w:num w:numId="19" w16cid:durableId="869420056">
    <w:abstractNumId w:val="9"/>
  </w:num>
  <w:num w:numId="20" w16cid:durableId="1651012138">
    <w:abstractNumId w:val="7"/>
  </w:num>
  <w:num w:numId="21" w16cid:durableId="1873030258">
    <w:abstractNumId w:val="6"/>
  </w:num>
  <w:num w:numId="22" w16cid:durableId="1401368378">
    <w:abstractNumId w:val="5"/>
  </w:num>
  <w:num w:numId="23" w16cid:durableId="603652694">
    <w:abstractNumId w:val="4"/>
  </w:num>
  <w:num w:numId="24" w16cid:durableId="122041566">
    <w:abstractNumId w:val="8"/>
  </w:num>
  <w:num w:numId="25" w16cid:durableId="1989900150">
    <w:abstractNumId w:val="3"/>
  </w:num>
  <w:num w:numId="26" w16cid:durableId="508720487">
    <w:abstractNumId w:val="2"/>
  </w:num>
  <w:num w:numId="27" w16cid:durableId="2016374765">
    <w:abstractNumId w:val="1"/>
  </w:num>
  <w:num w:numId="28" w16cid:durableId="35080843">
    <w:abstractNumId w:val="0"/>
  </w:num>
  <w:num w:numId="29" w16cid:durableId="586305307">
    <w:abstractNumId w:val="9"/>
  </w:num>
  <w:num w:numId="30" w16cid:durableId="1560942787">
    <w:abstractNumId w:val="7"/>
  </w:num>
  <w:num w:numId="31" w16cid:durableId="373044408">
    <w:abstractNumId w:val="6"/>
  </w:num>
  <w:num w:numId="32" w16cid:durableId="1820419338">
    <w:abstractNumId w:val="5"/>
  </w:num>
  <w:num w:numId="33" w16cid:durableId="1578126889">
    <w:abstractNumId w:val="4"/>
  </w:num>
  <w:num w:numId="34" w16cid:durableId="927084121">
    <w:abstractNumId w:val="8"/>
  </w:num>
  <w:num w:numId="35" w16cid:durableId="999387686">
    <w:abstractNumId w:val="3"/>
  </w:num>
  <w:num w:numId="36" w16cid:durableId="1941988458">
    <w:abstractNumId w:val="2"/>
  </w:num>
  <w:num w:numId="37" w16cid:durableId="1663773460">
    <w:abstractNumId w:val="1"/>
  </w:num>
  <w:num w:numId="38" w16cid:durableId="539627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E2"/>
    <w:rsid w:val="00014E7B"/>
    <w:rsid w:val="00031674"/>
    <w:rsid w:val="00051740"/>
    <w:rsid w:val="0005293E"/>
    <w:rsid w:val="00060B61"/>
    <w:rsid w:val="00065070"/>
    <w:rsid w:val="0007173C"/>
    <w:rsid w:val="000867C2"/>
    <w:rsid w:val="000910F7"/>
    <w:rsid w:val="000A1510"/>
    <w:rsid w:val="000B25EC"/>
    <w:rsid w:val="000E1657"/>
    <w:rsid w:val="00107C49"/>
    <w:rsid w:val="00110E69"/>
    <w:rsid w:val="001204F2"/>
    <w:rsid w:val="001B1E74"/>
    <w:rsid w:val="001D3DAB"/>
    <w:rsid w:val="001F1911"/>
    <w:rsid w:val="0021110A"/>
    <w:rsid w:val="0023508D"/>
    <w:rsid w:val="002A2265"/>
    <w:rsid w:val="002B6C02"/>
    <w:rsid w:val="002C5352"/>
    <w:rsid w:val="002D7800"/>
    <w:rsid w:val="002E618D"/>
    <w:rsid w:val="00310D5C"/>
    <w:rsid w:val="003143C0"/>
    <w:rsid w:val="00315CC9"/>
    <w:rsid w:val="00335E5E"/>
    <w:rsid w:val="0033610D"/>
    <w:rsid w:val="00370BF9"/>
    <w:rsid w:val="003D5DE4"/>
    <w:rsid w:val="0040344F"/>
    <w:rsid w:val="00415749"/>
    <w:rsid w:val="00443D77"/>
    <w:rsid w:val="004452E8"/>
    <w:rsid w:val="00467437"/>
    <w:rsid w:val="00467B2C"/>
    <w:rsid w:val="00491AF4"/>
    <w:rsid w:val="004B6704"/>
    <w:rsid w:val="004D102D"/>
    <w:rsid w:val="004D2F3F"/>
    <w:rsid w:val="004E16C0"/>
    <w:rsid w:val="00513D9E"/>
    <w:rsid w:val="00537820"/>
    <w:rsid w:val="005433FC"/>
    <w:rsid w:val="005956B8"/>
    <w:rsid w:val="005A593A"/>
    <w:rsid w:val="005B49A8"/>
    <w:rsid w:val="005E5D71"/>
    <w:rsid w:val="006102B0"/>
    <w:rsid w:val="00625D6D"/>
    <w:rsid w:val="0063155D"/>
    <w:rsid w:val="006344B4"/>
    <w:rsid w:val="00646A5D"/>
    <w:rsid w:val="0066324E"/>
    <w:rsid w:val="00663275"/>
    <w:rsid w:val="006C2E36"/>
    <w:rsid w:val="006C36A6"/>
    <w:rsid w:val="006C5038"/>
    <w:rsid w:val="006F3B83"/>
    <w:rsid w:val="00713ABB"/>
    <w:rsid w:val="007256BB"/>
    <w:rsid w:val="0073706B"/>
    <w:rsid w:val="00747980"/>
    <w:rsid w:val="007907BB"/>
    <w:rsid w:val="007A4250"/>
    <w:rsid w:val="007B54BA"/>
    <w:rsid w:val="007C7847"/>
    <w:rsid w:val="007E73E2"/>
    <w:rsid w:val="007F5DEE"/>
    <w:rsid w:val="008058A2"/>
    <w:rsid w:val="008071AD"/>
    <w:rsid w:val="008252FC"/>
    <w:rsid w:val="00872327"/>
    <w:rsid w:val="00877125"/>
    <w:rsid w:val="00882856"/>
    <w:rsid w:val="008A2B4F"/>
    <w:rsid w:val="008A4742"/>
    <w:rsid w:val="008B0BBF"/>
    <w:rsid w:val="008B1C7A"/>
    <w:rsid w:val="008D3B7B"/>
    <w:rsid w:val="008E7614"/>
    <w:rsid w:val="009B0223"/>
    <w:rsid w:val="009B07E3"/>
    <w:rsid w:val="00A02C3E"/>
    <w:rsid w:val="00A42139"/>
    <w:rsid w:val="00A773D6"/>
    <w:rsid w:val="00AD5F1E"/>
    <w:rsid w:val="00B1513E"/>
    <w:rsid w:val="00B24B88"/>
    <w:rsid w:val="00B61B97"/>
    <w:rsid w:val="00B65607"/>
    <w:rsid w:val="00B82D9D"/>
    <w:rsid w:val="00B94392"/>
    <w:rsid w:val="00B977B2"/>
    <w:rsid w:val="00BB7837"/>
    <w:rsid w:val="00BD0EAE"/>
    <w:rsid w:val="00BE24A0"/>
    <w:rsid w:val="00BE27B8"/>
    <w:rsid w:val="00BF2332"/>
    <w:rsid w:val="00C1146A"/>
    <w:rsid w:val="00C17F3B"/>
    <w:rsid w:val="00C302EB"/>
    <w:rsid w:val="00C3341A"/>
    <w:rsid w:val="00C36E1D"/>
    <w:rsid w:val="00C53E50"/>
    <w:rsid w:val="00C57469"/>
    <w:rsid w:val="00C57EE3"/>
    <w:rsid w:val="00C668EA"/>
    <w:rsid w:val="00C6694E"/>
    <w:rsid w:val="00CC0D98"/>
    <w:rsid w:val="00CC7A39"/>
    <w:rsid w:val="00D77712"/>
    <w:rsid w:val="00D839F5"/>
    <w:rsid w:val="00D910B0"/>
    <w:rsid w:val="00DE0EB5"/>
    <w:rsid w:val="00E01E88"/>
    <w:rsid w:val="00E31726"/>
    <w:rsid w:val="00E35108"/>
    <w:rsid w:val="00E353E3"/>
    <w:rsid w:val="00E53070"/>
    <w:rsid w:val="00E66331"/>
    <w:rsid w:val="00E83ECC"/>
    <w:rsid w:val="00E85B2C"/>
    <w:rsid w:val="00E87180"/>
    <w:rsid w:val="00EA1880"/>
    <w:rsid w:val="00EB53D9"/>
    <w:rsid w:val="00EE63C1"/>
    <w:rsid w:val="00F04109"/>
    <w:rsid w:val="00F454DE"/>
    <w:rsid w:val="00FB4A3A"/>
    <w:rsid w:val="00FB5898"/>
    <w:rsid w:val="00FC5380"/>
    <w:rsid w:val="00FD2F92"/>
    <w:rsid w:val="00FE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B692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Heading1"/>
    <w:rsid w:val="00877125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060B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60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60B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D84C6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B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93470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B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B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B6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AD84C6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B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B61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0B61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0B61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60B61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60B61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60B61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60B61"/>
    <w:rPr>
      <w:rFonts w:asciiTheme="majorHAnsi" w:eastAsiaTheme="majorEastAsia" w:hAnsiTheme="majorHAnsi" w:cstheme="majorBidi"/>
      <w:color w:val="AD84C6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0B61"/>
    <w:rPr>
      <w:b/>
      <w:bCs/>
      <w:color w:val="AD84C6" w:themeColor="accent1"/>
      <w:sz w:val="18"/>
      <w:szCs w:val="18"/>
    </w:rPr>
  </w:style>
  <w:style w:type="paragraph" w:customStyle="1" w:styleId="DirectoryTitle">
    <w:name w:val="Directory_Title"/>
    <w:link w:val="DirectoryTitleChar"/>
    <w:qFormat/>
    <w:rsid w:val="00882856"/>
    <w:pPr>
      <w:jc w:val="right"/>
    </w:pPr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customStyle="1" w:styleId="DirectoryTitleChar">
    <w:name w:val="Directory_Title Char"/>
    <w:basedOn w:val="DefaultParagraphFont"/>
    <w:link w:val="DirectoryTitle"/>
    <w:rsid w:val="00882856"/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styleId="PlaceholderText">
    <w:name w:val="Placeholder Text"/>
    <w:basedOn w:val="DefaultParagraphFont"/>
    <w:uiPriority w:val="99"/>
    <w:semiHidden/>
    <w:rsid w:val="00060B61"/>
    <w:rPr>
      <w:color w:val="808080"/>
    </w:rPr>
  </w:style>
  <w:style w:type="paragraph" w:customStyle="1" w:styleId="SeasonYear">
    <w:name w:val="Season_Year"/>
    <w:basedOn w:val="OrganizationName"/>
    <w:link w:val="SeasonYearChar"/>
    <w:qFormat/>
    <w:rsid w:val="000E1657"/>
    <w:pPr>
      <w:framePr w:wrap="around"/>
      <w:jc w:val="right"/>
    </w:pPr>
    <w:rPr>
      <w:b w:val="0"/>
      <w:color w:val="FFFFFF" w:themeColor="background1"/>
    </w:rPr>
  </w:style>
  <w:style w:type="character" w:customStyle="1" w:styleId="SeasonYearChar">
    <w:name w:val="Season_Year Char"/>
    <w:basedOn w:val="DefaultParagraphFont"/>
    <w:link w:val="SeasonYear"/>
    <w:rsid w:val="000E1657"/>
    <w:rPr>
      <w:rFonts w:asciiTheme="majorHAnsi" w:eastAsia="Times New Roman" w:hAnsiTheme="majorHAnsi" w:cs="Arial"/>
      <w:color w:val="FFFFFF" w:themeColor="background1"/>
      <w:spacing w:val="20"/>
      <w:sz w:val="52"/>
      <w:szCs w:val="16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0B6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292733" w:themeColor="text2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060B61"/>
    <w:rPr>
      <w:color w:val="292733" w:themeColor="text2" w:themeShade="BF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292733" w:themeColor="text2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060B61"/>
    <w:rPr>
      <w:color w:val="292733" w:themeColor="text2" w:themeShade="BF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61"/>
    <w:rPr>
      <w:rFonts w:ascii="Tahoma" w:hAnsi="Tahoma" w:cs="Tahoma"/>
      <w:sz w:val="16"/>
      <w:szCs w:val="16"/>
    </w:rPr>
  </w:style>
  <w:style w:type="paragraph" w:customStyle="1" w:styleId="Name">
    <w:name w:val="Name"/>
    <w:basedOn w:val="MemberDetails"/>
    <w:link w:val="NameChar"/>
    <w:qFormat/>
    <w:rsid w:val="0033610D"/>
    <w:pPr>
      <w:framePr w:hSpace="187" w:wrap="around" w:vAnchor="page" w:hAnchor="text" w:x="90" w:y="2272"/>
      <w:suppressOverlap/>
    </w:pPr>
    <w:rPr>
      <w:sz w:val="32"/>
      <w:szCs w:val="32"/>
    </w:rPr>
  </w:style>
  <w:style w:type="paragraph" w:customStyle="1" w:styleId="OrganizationName">
    <w:name w:val="Organization_Name"/>
    <w:basedOn w:val="Normal"/>
    <w:link w:val="OrganizationNameChar"/>
    <w:qFormat/>
    <w:rsid w:val="000E1657"/>
    <w:pPr>
      <w:framePr w:hSpace="180" w:wrap="around" w:vAnchor="text" w:hAnchor="text" w:x="-40" w:y="609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character" w:customStyle="1" w:styleId="NameChar">
    <w:name w:val="Name Char"/>
    <w:basedOn w:val="DefaultParagraphFont"/>
    <w:link w:val="Name"/>
    <w:rsid w:val="0033610D"/>
    <w:rPr>
      <w:rFonts w:eastAsia="Times New Roman" w:cs="Arial"/>
      <w:b/>
      <w:color w:val="000000" w:themeColor="text1"/>
      <w:sz w:val="32"/>
      <w:szCs w:val="32"/>
      <w:lang w:bidi="ar-SA"/>
    </w:rPr>
  </w:style>
  <w:style w:type="character" w:customStyle="1" w:styleId="OrganizationNameChar">
    <w:name w:val="Organization_Name Char"/>
    <w:basedOn w:val="DefaultParagraphFont"/>
    <w:link w:val="OrganizationName"/>
    <w:rsid w:val="000E1657"/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table" w:styleId="TableGrid">
    <w:name w:val="Table Grid"/>
    <w:basedOn w:val="TableNormal"/>
    <w:uiPriority w:val="59"/>
    <w:rsid w:val="00060B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mberDetails">
    <w:name w:val="Member_Details"/>
    <w:link w:val="MemberDetailsChar"/>
    <w:qFormat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paragraph" w:customStyle="1" w:styleId="NotesTitle">
    <w:name w:val="Notes Title"/>
    <w:basedOn w:val="Name"/>
    <w:link w:val="NotesTitleChar"/>
    <w:qFormat/>
    <w:rsid w:val="00370BF9"/>
    <w:pPr>
      <w:framePr w:wrap="around"/>
      <w:spacing w:before="120"/>
    </w:pPr>
    <w:rPr>
      <w:b w:val="0"/>
      <w:color w:val="292733" w:themeColor="text2" w:themeShade="BF"/>
    </w:rPr>
  </w:style>
  <w:style w:type="character" w:customStyle="1" w:styleId="MemberDetailsChar">
    <w:name w:val="Member_Details Char"/>
    <w:basedOn w:val="DefaultParagraphFont"/>
    <w:link w:val="MemberDetails"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character" w:customStyle="1" w:styleId="NotesTitleChar">
    <w:name w:val="Notes Title Char"/>
    <w:basedOn w:val="NameChar"/>
    <w:link w:val="NotesTitle"/>
    <w:rsid w:val="00370BF9"/>
    <w:rPr>
      <w:rFonts w:eastAsia="Times New Roman" w:cs="Arial"/>
      <w:b w:val="0"/>
      <w:color w:val="292733" w:themeColor="text2" w:themeShade="BF"/>
      <w:sz w:val="32"/>
      <w:szCs w:val="24"/>
      <w:lang w:bidi="ar-SA"/>
    </w:rPr>
  </w:style>
  <w:style w:type="paragraph" w:customStyle="1" w:styleId="NotesText">
    <w:name w:val="Notes Text"/>
    <w:link w:val="NotesTextChar"/>
    <w:qFormat/>
    <w:rsid w:val="00060B61"/>
    <w:rPr>
      <w:color w:val="0D0D0D" w:themeColor="text1" w:themeTint="F2"/>
      <w:sz w:val="28"/>
      <w:szCs w:val="24"/>
    </w:rPr>
  </w:style>
  <w:style w:type="character" w:customStyle="1" w:styleId="NotesTextChar">
    <w:name w:val="Notes Text Char"/>
    <w:basedOn w:val="DefaultParagraphFont"/>
    <w:link w:val="NotesText"/>
    <w:rsid w:val="00060B61"/>
    <w:rPr>
      <w:color w:val="0D0D0D" w:themeColor="text1" w:themeTint="F2"/>
      <w:sz w:val="28"/>
      <w:szCs w:val="24"/>
    </w:rPr>
  </w:style>
  <w:style w:type="paragraph" w:customStyle="1" w:styleId="side-title">
    <w:name w:val="side-title"/>
    <w:basedOn w:val="Normal"/>
    <w:link w:val="side-titleChar"/>
    <w:qFormat/>
    <w:rsid w:val="00FE6277"/>
    <w:pPr>
      <w:jc w:val="center"/>
    </w:pPr>
    <w:rPr>
      <w:rFonts w:asciiTheme="majorHAnsi" w:hAnsiTheme="majorHAnsi"/>
      <w:color w:val="373545" w:themeColor="text2"/>
      <w:spacing w:val="200"/>
      <w:sz w:val="180"/>
      <w:szCs w:val="180"/>
    </w:rPr>
  </w:style>
  <w:style w:type="paragraph" w:styleId="IntenseQuote">
    <w:name w:val="Intense Quote"/>
    <w:basedOn w:val="Normal"/>
    <w:next w:val="Normal"/>
    <w:link w:val="IntenseQuoteChar"/>
    <w:uiPriority w:val="30"/>
    <w:rsid w:val="00877125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AD84C6" w:themeColor="accent1"/>
    </w:rPr>
  </w:style>
  <w:style w:type="character" w:customStyle="1" w:styleId="side-titleChar">
    <w:name w:val="side-title Char"/>
    <w:basedOn w:val="DefaultParagraphFont"/>
    <w:link w:val="side-title"/>
    <w:rsid w:val="00FE6277"/>
    <w:rPr>
      <w:rFonts w:asciiTheme="majorHAnsi" w:hAnsiTheme="majorHAnsi"/>
      <w:color w:val="373545" w:themeColor="text2"/>
      <w:spacing w:val="200"/>
      <w:sz w:val="180"/>
      <w:szCs w:val="1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125"/>
    <w:rPr>
      <w:rFonts w:ascii="Candara" w:hAnsi="Candara"/>
      <w:i/>
      <w:iCs/>
      <w:color w:val="AD84C6" w:themeColor="accent1"/>
      <w:szCs w:val="24"/>
    </w:rPr>
  </w:style>
  <w:style w:type="character" w:styleId="IntenseEmphasis">
    <w:name w:val="Intense Emphasis"/>
    <w:basedOn w:val="DefaultParagraphFont"/>
    <w:uiPriority w:val="21"/>
    <w:rsid w:val="00877125"/>
    <w:rPr>
      <w:i/>
      <w:iCs/>
      <w:color w:val="AD84C6" w:themeColor="accent1"/>
    </w:rPr>
  </w:style>
  <w:style w:type="character" w:styleId="IntenseReference">
    <w:name w:val="Intense Reference"/>
    <w:basedOn w:val="DefaultParagraphFont"/>
    <w:uiPriority w:val="32"/>
    <w:rsid w:val="00877125"/>
    <w:rPr>
      <w:b/>
      <w:bCs/>
      <w:smallCaps/>
      <w:color w:val="AD84C6" w:themeColor="accent1"/>
      <w:spacing w:val="5"/>
    </w:rPr>
  </w:style>
  <w:style w:type="character" w:styleId="Emphasis">
    <w:name w:val="Emphasis"/>
    <w:basedOn w:val="DefaultParagraphFont"/>
    <w:uiPriority w:val="20"/>
    <w:qFormat/>
    <w:rsid w:val="0033610D"/>
    <w:rPr>
      <w:i/>
      <w:iCs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B1513E"/>
    <w:rPr>
      <w:color w:val="0070C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1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C17F3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57EE3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MASEIC@widma.gov" TargetMode="External"/><Relationship Id="rId18" Type="http://schemas.openxmlformats.org/officeDocument/2006/relationships/hyperlink" Target="mailto:Dorothy.bristor@widma.gov" TargetMode="External"/><Relationship Id="rId26" Type="http://schemas.openxmlformats.org/officeDocument/2006/relationships/hyperlink" Target="mailto:Andrew.paulsen@wisconsin.gov" TargetMode="External"/><Relationship Id="rId39" Type="http://schemas.openxmlformats.org/officeDocument/2006/relationships/image" Target="media/image16.jpeg"/><Relationship Id="rId21" Type="http://schemas.openxmlformats.org/officeDocument/2006/relationships/hyperlink" Target="mailto:Teresa.erler@widma.gov" TargetMode="External"/><Relationship Id="rId34" Type="http://schemas.openxmlformats.org/officeDocument/2006/relationships/hyperlink" Target="mailto:Stacie.meyer@widma.gov" TargetMode="External"/><Relationship Id="rId42" Type="http://schemas.openxmlformats.org/officeDocument/2006/relationships/hyperlink" Target="https://dpm.wi.gov/Pages/How_Do_I/ContactEap.aspx" TargetMode="External"/><Relationship Id="rId47" Type="http://schemas.openxmlformats.org/officeDocument/2006/relationships/hyperlink" Target="https://dpm.wi.gov/Bulletins/DPM-0529-EI.pdf" TargetMode="Externa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mailto:Lacey.donatell@widma.gov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mailto:Jayne.swingen@widma.gov" TargetMode="External"/><Relationship Id="rId40" Type="http://schemas.openxmlformats.org/officeDocument/2006/relationships/hyperlink" Target="https://dpm.wi.gov/Pages/How_Do_I/ContactEap.aspx" TargetMode="External"/><Relationship Id="rId45" Type="http://schemas.openxmlformats.org/officeDocument/2006/relationships/hyperlink" Target="https://dwd.wisconsin.gov/er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mailto:Robert.thiede@widma.gov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dma.wi.gov/resources/state-human-resources-office/dma-state-equity-and-inclusion/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DMASEIC@widma.gov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mailto:Samantha.liebl@widma.gov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s://sowi.mylifeexpert.com/" TargetMode="External"/><Relationship Id="rId48" Type="http://schemas.openxmlformats.org/officeDocument/2006/relationships/image" Target="media/image17.jpg"/><Relationship Id="rId8" Type="http://schemas.openxmlformats.org/officeDocument/2006/relationships/footnotes" Target="footnote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hyperlink" Target="mailto:Shawn.sallee@wisconsin.gov" TargetMode="External"/><Relationship Id="rId25" Type="http://schemas.openxmlformats.org/officeDocument/2006/relationships/hyperlink" Target="mailto:Joseph.grenier@us.af.mil" TargetMode="External"/><Relationship Id="rId33" Type="http://schemas.openxmlformats.org/officeDocument/2006/relationships/hyperlink" Target="mailto:Jennifer.caravella@widma.gov" TargetMode="External"/><Relationship Id="rId38" Type="http://schemas.openxmlformats.org/officeDocument/2006/relationships/hyperlink" Target="mailto:Kathrine.a.bermudez@army.mil" TargetMode="External"/><Relationship Id="rId46" Type="http://schemas.openxmlformats.org/officeDocument/2006/relationships/hyperlink" Target="https://www.eeoc.gov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sowi.mylifeexpert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esa.Erler\AppData\Roaming\Microsoft\Templates\Membership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2A3CA6EBFB4DFA97E7EB7DC1A50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25618-2F34-464A-86A2-71B8BEF035FB}"/>
      </w:docPartPr>
      <w:docPartBody>
        <w:p w:rsidR="00140EC3" w:rsidRDefault="00140EC3">
          <w:pPr>
            <w:pStyle w:val="782A3CA6EBFB4DFA97E7EB7DC1A502A0"/>
          </w:pPr>
          <w:r w:rsidRPr="000E1657">
            <w:t>[COMPANY NAME]</w:t>
          </w:r>
        </w:p>
      </w:docPartBody>
    </w:docPart>
    <w:docPart>
      <w:docPartPr>
        <w:name w:val="23F22E7F2E984B17A9F657C1530F7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1B0DE-B58A-4151-80A7-FE52BDF09AEB}"/>
      </w:docPartPr>
      <w:docPartBody>
        <w:p w:rsidR="00140EC3" w:rsidRDefault="00140EC3">
          <w:pPr>
            <w:pStyle w:val="23F22E7F2E984B17A9F657C1530F7CB0"/>
          </w:pPr>
          <w:r w:rsidRPr="0033610D">
            <w:rPr>
              <w:rStyle w:val="NameChar"/>
              <w:rFonts w:eastAsiaTheme="minorEastAsia"/>
              <w:b w:val="0"/>
            </w:rPr>
            <w:t>Member Name</w:t>
          </w:r>
        </w:p>
      </w:docPartBody>
    </w:docPart>
    <w:docPart>
      <w:docPartPr>
        <w:name w:val="495CA547B0F64DB5BE88DCA1D65BD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1D5FA-A29D-43CA-8F70-B3D4108B3811}"/>
      </w:docPartPr>
      <w:docPartBody>
        <w:p w:rsidR="00140EC3" w:rsidRDefault="00140EC3">
          <w:pPr>
            <w:pStyle w:val="495CA547B0F64DB5BE88DCA1D65BDEDE"/>
          </w:pPr>
          <w:r>
            <w:rPr>
              <w:rStyle w:val="PlaceholderText"/>
              <w:color w:val="0D0D0D" w:themeColor="text1" w:themeTint="F2"/>
            </w:rPr>
            <w:t>555-0100(home)</w:t>
          </w:r>
        </w:p>
      </w:docPartBody>
    </w:docPart>
    <w:docPart>
      <w:docPartPr>
        <w:name w:val="1D4500EE74204BAA990684CCB11BA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6730C-AFD8-4D93-B56C-ECF1D9C75384}"/>
      </w:docPartPr>
      <w:docPartBody>
        <w:p w:rsidR="00140EC3" w:rsidRDefault="00140EC3">
          <w:pPr>
            <w:pStyle w:val="1D4500EE74204BAA990684CCB11BA423"/>
          </w:pPr>
          <w:r>
            <w:t>Street Address</w:t>
          </w:r>
        </w:p>
      </w:docPartBody>
    </w:docPart>
    <w:docPart>
      <w:docPartPr>
        <w:name w:val="A83704735A604B92BDA358C61980B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96EEB-1CB7-4614-80FF-6133A070B78C}"/>
      </w:docPartPr>
      <w:docPartBody>
        <w:p w:rsidR="00140EC3" w:rsidRDefault="00140EC3">
          <w:pPr>
            <w:pStyle w:val="A83704735A604B92BDA358C61980B8EA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87D9926FCB5A4040823CBEFCAAEFF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789BC-A8CA-419D-9B27-447E79F890CB}"/>
      </w:docPartPr>
      <w:docPartBody>
        <w:p w:rsidR="00140EC3" w:rsidRDefault="00140EC3">
          <w:pPr>
            <w:pStyle w:val="87D9926FCB5A4040823CBEFCAAEFF0D0"/>
          </w:pPr>
          <w:r>
            <w:t>City, ST ZIP Code</w:t>
          </w:r>
        </w:p>
      </w:docPartBody>
    </w:docPart>
    <w:docPart>
      <w:docPartPr>
        <w:name w:val="A1B5278468584A939B2FB3BF48ACF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17C33-8C44-4DEC-8771-343509153C1C}"/>
      </w:docPartPr>
      <w:docPartBody>
        <w:p w:rsidR="00140EC3" w:rsidRDefault="00140EC3">
          <w:pPr>
            <w:pStyle w:val="A1B5278468584A939B2FB3BF48ACF950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2FCEC69B615948E2BB7115AE8B5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CD95-CD56-4345-BF86-8B2FCF4DA0AD}"/>
      </w:docPartPr>
      <w:docPartBody>
        <w:p w:rsidR="00140EC3" w:rsidRDefault="00140EC3">
          <w:pPr>
            <w:pStyle w:val="2FCEC69B615948E2BB7115AE8B5950B8"/>
          </w:pPr>
          <w:r w:rsidRPr="00D839F5">
            <w:t>E-mail/Website address</w:t>
          </w:r>
        </w:p>
      </w:docPartBody>
    </w:docPart>
    <w:docPart>
      <w:docPartPr>
        <w:name w:val="AF6D339260B24648A831ABD6C961F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382C7-C0F7-4E79-BE4E-DEF4D75E6513}"/>
      </w:docPartPr>
      <w:docPartBody>
        <w:p w:rsidR="00140EC3" w:rsidRDefault="00140EC3">
          <w:pPr>
            <w:pStyle w:val="AF6D339260B24648A831ABD6C961F647"/>
          </w:pPr>
          <w:r>
            <w:rPr>
              <w:rStyle w:val="PlaceholderText"/>
              <w:color w:val="0D0D0D" w:themeColor="text1" w:themeTint="F2"/>
            </w:rPr>
            <w:t>555-0103(fax)</w:t>
          </w:r>
        </w:p>
      </w:docPartBody>
    </w:docPart>
    <w:docPart>
      <w:docPartPr>
        <w:name w:val="0FE5F5FC1A744685BB0B849EFC4D7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BC9E3-7D51-4884-A544-12E5B954D0DC}"/>
      </w:docPartPr>
      <w:docPartBody>
        <w:p w:rsidR="00140EC3" w:rsidRDefault="00140EC3">
          <w:pPr>
            <w:pStyle w:val="0FE5F5FC1A744685BB0B849EFC4D7328"/>
          </w:pPr>
          <w:r w:rsidRPr="0033610D">
            <w:rPr>
              <w:rStyle w:val="NameChar"/>
              <w:rFonts w:eastAsiaTheme="minorEastAsia"/>
              <w:b w:val="0"/>
            </w:rPr>
            <w:t>Member Name</w:t>
          </w:r>
        </w:p>
      </w:docPartBody>
    </w:docPart>
    <w:docPart>
      <w:docPartPr>
        <w:name w:val="5D843D58C20E413888F829105A65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47A82-0480-411C-9F31-06A98E951603}"/>
      </w:docPartPr>
      <w:docPartBody>
        <w:p w:rsidR="00140EC3" w:rsidRDefault="00140EC3">
          <w:pPr>
            <w:pStyle w:val="5D843D58C20E413888F829105A65125A"/>
          </w:pPr>
          <w:r>
            <w:t>Street Address</w:t>
          </w:r>
        </w:p>
      </w:docPartBody>
    </w:docPart>
    <w:docPart>
      <w:docPartPr>
        <w:name w:val="93D0AE44F55149A1AFC196EB23C3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91ED6-40F6-48B1-9C10-1A552DEC2E76}"/>
      </w:docPartPr>
      <w:docPartBody>
        <w:p w:rsidR="00140EC3" w:rsidRDefault="00140EC3">
          <w:pPr>
            <w:pStyle w:val="93D0AE44F55149A1AFC196EB23C3C29C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7870E5C865424A86ACE60FD311C0A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7167A-E96F-45AD-BF3B-AF451952CF6E}"/>
      </w:docPartPr>
      <w:docPartBody>
        <w:p w:rsidR="00140EC3" w:rsidRDefault="00140EC3">
          <w:pPr>
            <w:pStyle w:val="7870E5C865424A86ACE60FD311C0A454"/>
          </w:pPr>
          <w:r>
            <w:t>City, ST ZIP Code</w:t>
          </w:r>
        </w:p>
      </w:docPartBody>
    </w:docPart>
    <w:docPart>
      <w:docPartPr>
        <w:name w:val="65A473D1A06E4DCA8CFB55F84FB11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2710F-9D34-4CAA-BD94-D1E3F1667B26}"/>
      </w:docPartPr>
      <w:docPartBody>
        <w:p w:rsidR="00140EC3" w:rsidRDefault="00140EC3">
          <w:pPr>
            <w:pStyle w:val="65A473D1A06E4DCA8CFB55F84FB11336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A4CD883148FF4747814A074BF1B27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8ED4B-DDE4-4807-8099-9D0DAE919F63}"/>
      </w:docPartPr>
      <w:docPartBody>
        <w:p w:rsidR="00140EC3" w:rsidRDefault="00140EC3">
          <w:pPr>
            <w:pStyle w:val="A4CD883148FF4747814A074BF1B27E7E"/>
          </w:pPr>
          <w:r w:rsidRPr="00D839F5">
            <w:t>E-mail/Website address</w:t>
          </w:r>
        </w:p>
      </w:docPartBody>
    </w:docPart>
    <w:docPart>
      <w:docPartPr>
        <w:name w:val="9FFC8A2B356B42648D9D88F42BF27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ACA40-EF1C-40A5-A16C-1ADD63110D67}"/>
      </w:docPartPr>
      <w:docPartBody>
        <w:p w:rsidR="00140EC3" w:rsidRDefault="00140EC3">
          <w:pPr>
            <w:pStyle w:val="9FFC8A2B356B42648D9D88F42BF27BCE"/>
          </w:pPr>
          <w:r>
            <w:rPr>
              <w:rStyle w:val="PlaceholderText"/>
              <w:color w:val="0D0D0D" w:themeColor="text1" w:themeTint="F2"/>
            </w:rPr>
            <w:t>555-0103(fax)</w:t>
          </w:r>
        </w:p>
      </w:docPartBody>
    </w:docPart>
    <w:docPart>
      <w:docPartPr>
        <w:name w:val="718A81FDB704423F9D748C5CD6208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236E1-A57E-42F8-903A-6B04AB0F20C5}"/>
      </w:docPartPr>
      <w:docPartBody>
        <w:p w:rsidR="00140EC3" w:rsidRDefault="00140EC3">
          <w:pPr>
            <w:pStyle w:val="718A81FDB704423F9D748C5CD620851E"/>
          </w:pPr>
          <w:r w:rsidRPr="0033610D">
            <w:t>Member Name</w:t>
          </w:r>
        </w:p>
      </w:docPartBody>
    </w:docPart>
    <w:docPart>
      <w:docPartPr>
        <w:name w:val="E26781721DD946889615F5045AAA5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9D3B-F320-4038-A2E7-050C2A232B9C}"/>
      </w:docPartPr>
      <w:docPartBody>
        <w:p w:rsidR="00140EC3" w:rsidRDefault="00140EC3">
          <w:pPr>
            <w:pStyle w:val="E26781721DD946889615F5045AAA5A51"/>
          </w:pPr>
          <w:r>
            <w:t>Street Address</w:t>
          </w:r>
        </w:p>
      </w:docPartBody>
    </w:docPart>
    <w:docPart>
      <w:docPartPr>
        <w:name w:val="036D422E09FE4F7AADFCFB5658820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C6416-0E11-40F1-859F-774BCC0E7601}"/>
      </w:docPartPr>
      <w:docPartBody>
        <w:p w:rsidR="00140EC3" w:rsidRDefault="00140EC3">
          <w:pPr>
            <w:pStyle w:val="036D422E09FE4F7AADFCFB5658820968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CE13493B2A964A7699DD94793D239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A31D6-5AEA-4FE6-B127-09EEDECD43A7}"/>
      </w:docPartPr>
      <w:docPartBody>
        <w:p w:rsidR="00140EC3" w:rsidRDefault="00140EC3">
          <w:pPr>
            <w:pStyle w:val="CE13493B2A964A7699DD94793D23967A"/>
          </w:pPr>
          <w:r>
            <w:t>City, ST ZIP Code</w:t>
          </w:r>
        </w:p>
      </w:docPartBody>
    </w:docPart>
    <w:docPart>
      <w:docPartPr>
        <w:name w:val="21C3CAE1AC4C4B23A047A1B7CE99C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2060F-29AC-4B7A-A6F1-00BA9C9CC57C}"/>
      </w:docPartPr>
      <w:docPartBody>
        <w:p w:rsidR="00140EC3" w:rsidRDefault="00140EC3">
          <w:pPr>
            <w:pStyle w:val="21C3CAE1AC4C4B23A047A1B7CE99C205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5FBCF8F750354FE791C561B14DFE6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1ED16-2A19-417A-894B-93CA003BA4FE}"/>
      </w:docPartPr>
      <w:docPartBody>
        <w:p w:rsidR="00140EC3" w:rsidRDefault="00140EC3">
          <w:pPr>
            <w:pStyle w:val="5FBCF8F750354FE791C561B14DFE6253"/>
          </w:pPr>
          <w:r w:rsidRPr="00D839F5">
            <w:t>E-mail/Website address</w:t>
          </w:r>
        </w:p>
      </w:docPartBody>
    </w:docPart>
    <w:docPart>
      <w:docPartPr>
        <w:name w:val="4AA85768A23B4B7D83DBDF549EE5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6BA41-7DAF-45FF-BBEB-A14A6B8C4992}"/>
      </w:docPartPr>
      <w:docPartBody>
        <w:p w:rsidR="00140EC3" w:rsidRDefault="00140EC3">
          <w:pPr>
            <w:pStyle w:val="4AA85768A23B4B7D83DBDF549EE58BB8"/>
          </w:pPr>
          <w:r w:rsidRPr="0033610D">
            <w:t>Member Name</w:t>
          </w:r>
        </w:p>
      </w:docPartBody>
    </w:docPart>
    <w:docPart>
      <w:docPartPr>
        <w:name w:val="B39CC548A6B443C6A4D5D51CEA14D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0C067-0A7A-493B-9D23-1583EFC0BE5A}"/>
      </w:docPartPr>
      <w:docPartBody>
        <w:p w:rsidR="00140EC3" w:rsidRDefault="00140EC3">
          <w:pPr>
            <w:pStyle w:val="B39CC548A6B443C6A4D5D51CEA14DF72"/>
          </w:pPr>
          <w:r>
            <w:t>Street Address</w:t>
          </w:r>
        </w:p>
      </w:docPartBody>
    </w:docPart>
    <w:docPart>
      <w:docPartPr>
        <w:name w:val="EBC3115A84774C7E824DA85125EB5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F57AF-D107-4FA0-95FE-95BFDBE6AC67}"/>
      </w:docPartPr>
      <w:docPartBody>
        <w:p w:rsidR="00140EC3" w:rsidRDefault="00140EC3">
          <w:pPr>
            <w:pStyle w:val="EBC3115A84774C7E824DA85125EB5CFB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295586F0C9CA429083F762E10F6B8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CBAD4-140B-46D9-A7E7-3A30652EAE98}"/>
      </w:docPartPr>
      <w:docPartBody>
        <w:p w:rsidR="00140EC3" w:rsidRDefault="00140EC3">
          <w:pPr>
            <w:pStyle w:val="295586F0C9CA429083F762E10F6B8956"/>
          </w:pPr>
          <w:r>
            <w:t>City, ST ZIP Code</w:t>
          </w:r>
        </w:p>
      </w:docPartBody>
    </w:docPart>
    <w:docPart>
      <w:docPartPr>
        <w:name w:val="A4C1B8362C76440BA68745E879F20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25C88-76BD-4BA1-B58C-9ACCF17C59F0}"/>
      </w:docPartPr>
      <w:docPartBody>
        <w:p w:rsidR="00140EC3" w:rsidRDefault="00140EC3">
          <w:pPr>
            <w:pStyle w:val="A4C1B8362C76440BA68745E879F20EBD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63E68A61CD6E4E8EA5C3A1DCCCC83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E25BC-2046-474D-A24D-EA1267BB351C}"/>
      </w:docPartPr>
      <w:docPartBody>
        <w:p w:rsidR="00140EC3" w:rsidRDefault="00140EC3">
          <w:pPr>
            <w:pStyle w:val="63E68A61CD6E4E8EA5C3A1DCCCC8322E"/>
          </w:pPr>
          <w:r w:rsidRPr="00D839F5">
            <w:t>E-mail/Website address</w:t>
          </w:r>
        </w:p>
      </w:docPartBody>
    </w:docPart>
    <w:docPart>
      <w:docPartPr>
        <w:name w:val="368531AFFDCD485096E7D38D4A60F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05DFF-5AF8-4EAE-A777-56CAFF80D348}"/>
      </w:docPartPr>
      <w:docPartBody>
        <w:p w:rsidR="00140EC3" w:rsidRDefault="00140EC3">
          <w:pPr>
            <w:pStyle w:val="368531AFFDCD485096E7D38D4A60F115"/>
          </w:pPr>
          <w:r>
            <w:rPr>
              <w:rStyle w:val="PlaceholderText"/>
              <w:color w:val="0D0D0D" w:themeColor="text1" w:themeTint="F2"/>
            </w:rPr>
            <w:t>555-0103(fax)</w:t>
          </w:r>
        </w:p>
      </w:docPartBody>
    </w:docPart>
    <w:docPart>
      <w:docPartPr>
        <w:name w:val="DCF21C2FDF9D4AD38C93CF3F6C16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8BDF-19F1-4859-83D9-A782B31C31DF}"/>
      </w:docPartPr>
      <w:docPartBody>
        <w:p w:rsidR="00140EC3" w:rsidRDefault="00140EC3">
          <w:pPr>
            <w:pStyle w:val="DCF21C2FDF9D4AD38C93CF3F6C160DC9"/>
          </w:pPr>
          <w:r w:rsidRPr="0033610D">
            <w:rPr>
              <w:rStyle w:val="NameChar"/>
              <w:rFonts w:eastAsiaTheme="minorEastAsia"/>
              <w:b w:val="0"/>
            </w:rPr>
            <w:t>Member Name</w:t>
          </w:r>
        </w:p>
      </w:docPartBody>
    </w:docPart>
    <w:docPart>
      <w:docPartPr>
        <w:name w:val="305856B059594A3C930F6ADFF7C2C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2EEA9-2BAE-45E9-BB08-D53858FEEE75}"/>
      </w:docPartPr>
      <w:docPartBody>
        <w:p w:rsidR="00140EC3" w:rsidRDefault="00140EC3">
          <w:pPr>
            <w:pStyle w:val="305856B059594A3C930F6ADFF7C2C28E"/>
          </w:pPr>
          <w:r>
            <w:t>Street Address</w:t>
          </w:r>
        </w:p>
      </w:docPartBody>
    </w:docPart>
    <w:docPart>
      <w:docPartPr>
        <w:name w:val="4F262A37941547B5A3B35E1DD358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96785-4A16-4409-949F-B488524CA21A}"/>
      </w:docPartPr>
      <w:docPartBody>
        <w:p w:rsidR="00140EC3" w:rsidRDefault="00140EC3">
          <w:pPr>
            <w:pStyle w:val="4F262A37941547B5A3B35E1DD358F928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ADADE72FDDCF43BF8C6C204402586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3F470-95B4-4B76-9D1B-CD0ECF4223CF}"/>
      </w:docPartPr>
      <w:docPartBody>
        <w:p w:rsidR="00140EC3" w:rsidRDefault="00140EC3">
          <w:pPr>
            <w:pStyle w:val="ADADE72FDDCF43BF8C6C204402586EBE"/>
          </w:pPr>
          <w:r>
            <w:t>City, ST ZIP Code</w:t>
          </w:r>
        </w:p>
      </w:docPartBody>
    </w:docPart>
    <w:docPart>
      <w:docPartPr>
        <w:name w:val="40B26D8C7BDB4D6797FDA2D19CA57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C54F0-433C-44F8-A0EE-38C088F38531}"/>
      </w:docPartPr>
      <w:docPartBody>
        <w:p w:rsidR="00140EC3" w:rsidRDefault="00140EC3">
          <w:pPr>
            <w:pStyle w:val="40B26D8C7BDB4D6797FDA2D19CA5771A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03ACF406C3364B77B46BD5530D5A8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FC480-07FA-4B72-8C10-F614018CC1B7}"/>
      </w:docPartPr>
      <w:docPartBody>
        <w:p w:rsidR="00140EC3" w:rsidRDefault="00140EC3">
          <w:pPr>
            <w:pStyle w:val="03ACF406C3364B77B46BD5530D5A8A65"/>
          </w:pPr>
          <w:r w:rsidRPr="00D839F5">
            <w:t>E-mail/Website address</w:t>
          </w:r>
        </w:p>
      </w:docPartBody>
    </w:docPart>
    <w:docPart>
      <w:docPartPr>
        <w:name w:val="2B4FBE42CD964017BBF5184E47B1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F1FFA-09F3-4294-A830-64A6D4EEA3D4}"/>
      </w:docPartPr>
      <w:docPartBody>
        <w:p w:rsidR="00140EC3" w:rsidRDefault="00140EC3">
          <w:pPr>
            <w:pStyle w:val="2B4FBE42CD964017BBF5184E47B1BFA1"/>
          </w:pPr>
          <w:r>
            <w:rPr>
              <w:rStyle w:val="PlaceholderText"/>
              <w:color w:val="0D0D0D" w:themeColor="text1" w:themeTint="F2"/>
            </w:rPr>
            <w:t>555-0103(fax)</w:t>
          </w:r>
        </w:p>
      </w:docPartBody>
    </w:docPart>
    <w:docPart>
      <w:docPartPr>
        <w:name w:val="DD622A18350B40309372CDF8CA7FB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1DF8D-7C64-4F10-AEC4-EF890EE8B0AC}"/>
      </w:docPartPr>
      <w:docPartBody>
        <w:p w:rsidR="00140EC3" w:rsidRDefault="00140EC3">
          <w:pPr>
            <w:pStyle w:val="DD622A18350B40309372CDF8CA7FB269"/>
          </w:pPr>
          <w:r w:rsidRPr="0033610D">
            <w:rPr>
              <w:rStyle w:val="NameChar"/>
              <w:rFonts w:eastAsiaTheme="minorEastAsia"/>
              <w:b w:val="0"/>
            </w:rPr>
            <w:t>Member Name</w:t>
          </w:r>
        </w:p>
      </w:docPartBody>
    </w:docPart>
    <w:docPart>
      <w:docPartPr>
        <w:name w:val="BDC3B55C8B3849F19C3366A6CA653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178BB-7C93-4D35-911B-CD78BA807A09}"/>
      </w:docPartPr>
      <w:docPartBody>
        <w:p w:rsidR="00140EC3" w:rsidRDefault="00140EC3">
          <w:pPr>
            <w:pStyle w:val="BDC3B55C8B3849F19C3366A6CA653983"/>
          </w:pPr>
          <w:r>
            <w:t>Street Address</w:t>
          </w:r>
        </w:p>
      </w:docPartBody>
    </w:docPart>
    <w:docPart>
      <w:docPartPr>
        <w:name w:val="86332D9EB4404BAC8CD362F30CDB4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89ED4-FAC8-4FC0-B183-4CF17A877B13}"/>
      </w:docPartPr>
      <w:docPartBody>
        <w:p w:rsidR="00140EC3" w:rsidRDefault="00140EC3">
          <w:pPr>
            <w:pStyle w:val="86332D9EB4404BAC8CD362F30CDB4E07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B8DA73663D7840B18E616EE37EC27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A0FE-568F-4BA7-B90B-1ECCBA34B698}"/>
      </w:docPartPr>
      <w:docPartBody>
        <w:p w:rsidR="00140EC3" w:rsidRDefault="00140EC3">
          <w:pPr>
            <w:pStyle w:val="B8DA73663D7840B18E616EE37EC275D9"/>
          </w:pPr>
          <w:r>
            <w:t>City, ST ZIP Code</w:t>
          </w:r>
        </w:p>
      </w:docPartBody>
    </w:docPart>
    <w:docPart>
      <w:docPartPr>
        <w:name w:val="96224B4007264503A7CB2DB944699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43B08-09F0-46B0-A715-4B5C6FF02183}"/>
      </w:docPartPr>
      <w:docPartBody>
        <w:p w:rsidR="00140EC3" w:rsidRDefault="00140EC3">
          <w:pPr>
            <w:pStyle w:val="96224B4007264503A7CB2DB944699D27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DBCD277889DD4BC787C6D395D10EC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385D8-4C49-4FBE-AF7E-C2698EB5379E}"/>
      </w:docPartPr>
      <w:docPartBody>
        <w:p w:rsidR="00140EC3" w:rsidRDefault="00140EC3">
          <w:pPr>
            <w:pStyle w:val="DBCD277889DD4BC787C6D395D10EC3CA"/>
          </w:pPr>
          <w:r w:rsidRPr="00D839F5">
            <w:t>E-mail/Website address</w:t>
          </w:r>
        </w:p>
      </w:docPartBody>
    </w:docPart>
    <w:docPart>
      <w:docPartPr>
        <w:name w:val="F78BB68952A442DEBDCCD204C7981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31A7D-C37B-48A4-96F8-45429721961E}"/>
      </w:docPartPr>
      <w:docPartBody>
        <w:p w:rsidR="00140EC3" w:rsidRDefault="00140EC3">
          <w:pPr>
            <w:pStyle w:val="F78BB68952A442DEBDCCD204C7981FA0"/>
          </w:pPr>
          <w:r>
            <w:rPr>
              <w:rStyle w:val="PlaceholderText"/>
              <w:color w:val="0D0D0D" w:themeColor="text1" w:themeTint="F2"/>
            </w:rPr>
            <w:t>555-0103(fax)</w:t>
          </w:r>
        </w:p>
      </w:docPartBody>
    </w:docPart>
    <w:docPart>
      <w:docPartPr>
        <w:name w:val="91F5100210D24CAB90AD9B8BFA12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26928-A520-4CDF-BB4B-B89D654C49F0}"/>
      </w:docPartPr>
      <w:docPartBody>
        <w:p w:rsidR="00140EC3" w:rsidRDefault="00140EC3">
          <w:pPr>
            <w:pStyle w:val="91F5100210D24CAB90AD9B8BFA124F29"/>
          </w:pPr>
          <w:r w:rsidRPr="0033610D">
            <w:t>Member Name</w:t>
          </w:r>
        </w:p>
      </w:docPartBody>
    </w:docPart>
    <w:docPart>
      <w:docPartPr>
        <w:name w:val="A7A9F60E4E91492C983D7174522C1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64844-20C7-413E-A299-93A8E6733F6D}"/>
      </w:docPartPr>
      <w:docPartBody>
        <w:p w:rsidR="00140EC3" w:rsidRDefault="00140EC3">
          <w:pPr>
            <w:pStyle w:val="A7A9F60E4E91492C983D7174522C1C75"/>
          </w:pPr>
          <w:r>
            <w:t>Street Address</w:t>
          </w:r>
        </w:p>
      </w:docPartBody>
    </w:docPart>
    <w:docPart>
      <w:docPartPr>
        <w:name w:val="A6129FBF2A09480C97429074247DE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BD878-6B0B-4528-A2C5-D1FC032C356C}"/>
      </w:docPartPr>
      <w:docPartBody>
        <w:p w:rsidR="00140EC3" w:rsidRDefault="00140EC3">
          <w:pPr>
            <w:pStyle w:val="A6129FBF2A09480C97429074247DE7DF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34DAD807988345739A7C5855D720B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7C86E-9C1E-4C2A-ABEA-CE2EAE9DD0E6}"/>
      </w:docPartPr>
      <w:docPartBody>
        <w:p w:rsidR="00140EC3" w:rsidRDefault="00140EC3">
          <w:pPr>
            <w:pStyle w:val="34DAD807988345739A7C5855D720BAE1"/>
          </w:pPr>
          <w:r>
            <w:t>City, ST ZIP Code</w:t>
          </w:r>
        </w:p>
      </w:docPartBody>
    </w:docPart>
    <w:docPart>
      <w:docPartPr>
        <w:name w:val="87FDA07CF01F412BA747B63980AA1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6D676-3239-4A1D-9B94-A134FC0CABF2}"/>
      </w:docPartPr>
      <w:docPartBody>
        <w:p w:rsidR="00140EC3" w:rsidRDefault="00140EC3">
          <w:pPr>
            <w:pStyle w:val="87FDA07CF01F412BA747B63980AA103B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3B903001E4DB4DF8BE389C69B2EAF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8B1EB-3334-4B88-B9C5-EA0DEC395FDC}"/>
      </w:docPartPr>
      <w:docPartBody>
        <w:p w:rsidR="00140EC3" w:rsidRDefault="00140EC3">
          <w:pPr>
            <w:pStyle w:val="3B903001E4DB4DF8BE389C69B2EAFE4D"/>
          </w:pPr>
          <w:r w:rsidRPr="00D839F5">
            <w:t>E-mail/Website address</w:t>
          </w:r>
        </w:p>
      </w:docPartBody>
    </w:docPart>
    <w:docPart>
      <w:docPartPr>
        <w:name w:val="5300635DD0A948B29FD738D4EF2DA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E2E66-2EEB-494B-A5E1-E658E5E57E47}"/>
      </w:docPartPr>
      <w:docPartBody>
        <w:p w:rsidR="00140EC3" w:rsidRDefault="00140EC3">
          <w:pPr>
            <w:pStyle w:val="5300635DD0A948B29FD738D4EF2DA20A"/>
          </w:pPr>
          <w:r>
            <w:rPr>
              <w:rStyle w:val="PlaceholderText"/>
              <w:color w:val="0D0D0D" w:themeColor="text1" w:themeTint="F2"/>
            </w:rPr>
            <w:t>555-0103(fax)</w:t>
          </w:r>
        </w:p>
      </w:docPartBody>
    </w:docPart>
    <w:docPart>
      <w:docPartPr>
        <w:name w:val="BCB6CFB273A2407A8131E3A58732D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B21CB-9755-40E7-818D-13FB36F8E73F}"/>
      </w:docPartPr>
      <w:docPartBody>
        <w:p w:rsidR="00140EC3" w:rsidRDefault="00140EC3">
          <w:pPr>
            <w:pStyle w:val="BCB6CFB273A2407A8131E3A58732DD30"/>
          </w:pPr>
          <w:r w:rsidRPr="0033610D">
            <w:t>Member Name</w:t>
          </w:r>
        </w:p>
      </w:docPartBody>
    </w:docPart>
    <w:docPart>
      <w:docPartPr>
        <w:name w:val="A5330C930FF14490B3483D1A903D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75C1B-F5E6-493E-B2B8-968D4A630A5F}"/>
      </w:docPartPr>
      <w:docPartBody>
        <w:p w:rsidR="00140EC3" w:rsidRDefault="00140EC3">
          <w:pPr>
            <w:pStyle w:val="A5330C930FF14490B3483D1A903DE154"/>
          </w:pPr>
          <w:r>
            <w:t>Street Address</w:t>
          </w:r>
        </w:p>
      </w:docPartBody>
    </w:docPart>
    <w:docPart>
      <w:docPartPr>
        <w:name w:val="9AABAFA8D247485484641D654A492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B0B3-7A72-431A-B543-83DF8D6BBF98}"/>
      </w:docPartPr>
      <w:docPartBody>
        <w:p w:rsidR="00140EC3" w:rsidRDefault="00140EC3">
          <w:pPr>
            <w:pStyle w:val="9AABAFA8D247485484641D654A4925F6"/>
          </w:pPr>
          <w:r>
            <w:rPr>
              <w:rStyle w:val="PlaceholderText"/>
              <w:color w:val="0D0D0D" w:themeColor="text1" w:themeTint="F2"/>
            </w:rPr>
            <w:t>555-0101(work)</w:t>
          </w:r>
        </w:p>
      </w:docPartBody>
    </w:docPart>
    <w:docPart>
      <w:docPartPr>
        <w:name w:val="874578A1CE4547269A14258C8EC3D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C1C0C-C34A-4D56-85FC-25A638B77B81}"/>
      </w:docPartPr>
      <w:docPartBody>
        <w:p w:rsidR="00140EC3" w:rsidRDefault="00140EC3">
          <w:pPr>
            <w:pStyle w:val="874578A1CE4547269A14258C8EC3DDE3"/>
          </w:pPr>
          <w:r>
            <w:t>City, ST ZIP Code</w:t>
          </w:r>
        </w:p>
      </w:docPartBody>
    </w:docPart>
    <w:docPart>
      <w:docPartPr>
        <w:name w:val="1C5E1EE1670F4C32BA08931C6ADAC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B2DB9-144A-4E87-801F-CABA4B51952A}"/>
      </w:docPartPr>
      <w:docPartBody>
        <w:p w:rsidR="00140EC3" w:rsidRDefault="00140EC3">
          <w:pPr>
            <w:pStyle w:val="1C5E1EE1670F4C32BA08931C6ADACD55"/>
          </w:pPr>
          <w:r>
            <w:rPr>
              <w:rStyle w:val="PlaceholderText"/>
              <w:color w:val="0D0D0D" w:themeColor="text1" w:themeTint="F2"/>
            </w:rPr>
            <w:t>555-0102(cell)</w:t>
          </w:r>
        </w:p>
      </w:docPartBody>
    </w:docPart>
    <w:docPart>
      <w:docPartPr>
        <w:name w:val="713FF899A760478E980AEF099162B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ABF70-8A86-49A0-856E-100029344BF8}"/>
      </w:docPartPr>
      <w:docPartBody>
        <w:p w:rsidR="00140EC3" w:rsidRDefault="00140EC3">
          <w:pPr>
            <w:pStyle w:val="713FF899A760478E980AEF099162BA44"/>
          </w:pPr>
          <w:r w:rsidRPr="00D839F5">
            <w:t>E-mail/Website address</w:t>
          </w:r>
        </w:p>
      </w:docPartBody>
    </w:docPart>
    <w:docPart>
      <w:docPartPr>
        <w:name w:val="6AB8DC52FE3F4BBC977A9F15314F7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B08AB-4926-4174-B38D-17E80A54DB96}"/>
      </w:docPartPr>
      <w:docPartBody>
        <w:p w:rsidR="00140EC3" w:rsidRDefault="00140EC3">
          <w:pPr>
            <w:pStyle w:val="6AB8DC52FE3F4BBC977A9F15314F73E6"/>
          </w:pPr>
          <w:r>
            <w:rPr>
              <w:rStyle w:val="PlaceholderText"/>
              <w:color w:val="0D0D0D" w:themeColor="text1" w:themeTint="F2"/>
            </w:rPr>
            <w:t>555-0103(fax)</w:t>
          </w:r>
        </w:p>
      </w:docPartBody>
    </w:docPart>
    <w:docPart>
      <w:docPartPr>
        <w:name w:val="71B4F44256A94359A94EC106B93C2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E3382-5EA8-4DE2-B1AC-A8140E6B004D}"/>
      </w:docPartPr>
      <w:docPartBody>
        <w:p w:rsidR="00140EC3" w:rsidRDefault="00140EC3">
          <w:pPr>
            <w:pStyle w:val="71B4F44256A94359A94EC106B93C2DB6"/>
          </w:pPr>
          <w:r w:rsidRPr="0033610D">
            <w:rPr>
              <w:rStyle w:val="Emphasis"/>
            </w:rPr>
            <w:t>How to use this template:  A membership directory is a good way to keep track of names, addresses, telephone numbers, and other information about people in your organization.</w:t>
          </w:r>
        </w:p>
      </w:docPartBody>
    </w:docPart>
    <w:docPart>
      <w:docPartPr>
        <w:name w:val="7CC49119FFB4469F9FEE21EE4CAA1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9CD31-9AD0-4398-B421-6A735F557C07}"/>
      </w:docPartPr>
      <w:docPartBody>
        <w:p w:rsidR="00A165D1" w:rsidRDefault="00893749" w:rsidP="00893749">
          <w:pPr>
            <w:pStyle w:val="7CC49119FFB4469F9FEE21EE4CAA1386"/>
          </w:pPr>
          <w:r>
            <w:rPr>
              <w:rStyle w:val="PlaceholderText"/>
              <w:color w:val="0D0D0D" w:themeColor="text1" w:themeTint="F2"/>
            </w:rPr>
            <w:t>555-0100(home)</w:t>
          </w:r>
        </w:p>
      </w:docPartBody>
    </w:docPart>
    <w:docPart>
      <w:docPartPr>
        <w:name w:val="AED331FC38EF425582583512E8030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E3723-D306-4B67-9A3C-83A432452C67}"/>
      </w:docPartPr>
      <w:docPartBody>
        <w:p w:rsidR="00A165D1" w:rsidRDefault="00893749" w:rsidP="00893749">
          <w:pPr>
            <w:pStyle w:val="AED331FC38EF425582583512E8030BC0"/>
          </w:pPr>
          <w:r>
            <w:rPr>
              <w:rStyle w:val="PlaceholderText"/>
              <w:color w:val="0D0D0D" w:themeColor="text1" w:themeTint="F2"/>
            </w:rPr>
            <w:t>555-0100(home)</w:t>
          </w:r>
        </w:p>
      </w:docPartBody>
    </w:docPart>
    <w:docPart>
      <w:docPartPr>
        <w:name w:val="EC4DB70045D7410DAB70DA1B60223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6EB14-2753-4265-85A0-9D29952DB68F}"/>
      </w:docPartPr>
      <w:docPartBody>
        <w:p w:rsidR="00B17BCA" w:rsidRDefault="00A165D1" w:rsidP="00A165D1">
          <w:pPr>
            <w:pStyle w:val="EC4DB70045D7410DAB70DA1B602230D9"/>
          </w:pPr>
          <w:r>
            <w:rPr>
              <w:rStyle w:val="PlaceholderText"/>
              <w:color w:val="0D0D0D" w:themeColor="text1" w:themeTint="F2"/>
            </w:rPr>
            <w:t>555-0100(home)</w:t>
          </w:r>
        </w:p>
      </w:docPartBody>
    </w:docPart>
    <w:docPart>
      <w:docPartPr>
        <w:name w:val="246B61262FF54061905D8CC7FB0A9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DE891-6F43-4992-B074-F6E9632A37E3}"/>
      </w:docPartPr>
      <w:docPartBody>
        <w:p w:rsidR="00B17BCA" w:rsidRDefault="00A165D1" w:rsidP="00A165D1">
          <w:pPr>
            <w:pStyle w:val="246B61262FF54061905D8CC7FB0A97D9"/>
          </w:pPr>
          <w:r>
            <w:rPr>
              <w:rStyle w:val="PlaceholderText"/>
              <w:color w:val="0D0D0D" w:themeColor="text1" w:themeTint="F2"/>
            </w:rPr>
            <w:t>555-0100(home)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EC3"/>
    <w:rsid w:val="00140EC3"/>
    <w:rsid w:val="0015667C"/>
    <w:rsid w:val="00163D92"/>
    <w:rsid w:val="00605A93"/>
    <w:rsid w:val="00893749"/>
    <w:rsid w:val="00A165D1"/>
    <w:rsid w:val="00B17BCA"/>
    <w:rsid w:val="00B2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2A3CA6EBFB4DFA97E7EB7DC1A502A0">
    <w:name w:val="782A3CA6EBFB4DFA97E7EB7DC1A502A0"/>
  </w:style>
  <w:style w:type="character" w:styleId="PlaceholderText">
    <w:name w:val="Placeholder Text"/>
    <w:basedOn w:val="DefaultParagraphFont"/>
    <w:uiPriority w:val="99"/>
    <w:semiHidden/>
    <w:rsid w:val="0015667C"/>
    <w:rPr>
      <w:color w:val="808080"/>
    </w:rPr>
  </w:style>
  <w:style w:type="paragraph" w:customStyle="1" w:styleId="NotesText">
    <w:name w:val="Notes Text"/>
    <w:link w:val="NotesTextChar"/>
    <w:qFormat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character" w:customStyle="1" w:styleId="NotesTextChar">
    <w:name w:val="Notes Text Char"/>
    <w:basedOn w:val="DefaultParagraphFont"/>
    <w:link w:val="NotesText"/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251ABF7900AE4431B8BEC0D3C38B7638">
    <w:name w:val="251ABF7900AE4431B8BEC0D3C38B7638"/>
  </w:style>
  <w:style w:type="paragraph" w:customStyle="1" w:styleId="Name">
    <w:name w:val="Name"/>
    <w:basedOn w:val="Normal"/>
    <w:link w:val="NameChar"/>
    <w:qFormat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character" w:customStyle="1" w:styleId="NameChar">
    <w:name w:val="Name Char"/>
    <w:basedOn w:val="DefaultParagraphFont"/>
    <w:link w:val="Name"/>
    <w:rPr>
      <w:rFonts w:eastAsia="Times New Roman" w:cs="Arial"/>
      <w:b/>
      <w:color w:val="000000" w:themeColor="text1"/>
      <w:sz w:val="32"/>
      <w:szCs w:val="32"/>
    </w:rPr>
  </w:style>
  <w:style w:type="paragraph" w:customStyle="1" w:styleId="FE05A31B01754C2F81CADEED17466585">
    <w:name w:val="FE05A31B01754C2F81CADEED17466585"/>
  </w:style>
  <w:style w:type="paragraph" w:customStyle="1" w:styleId="9EBEB0390EAF4139970E309F38C93C1B">
    <w:name w:val="9EBEB0390EAF4139970E309F38C93C1B"/>
  </w:style>
  <w:style w:type="paragraph" w:customStyle="1" w:styleId="8DB0F6A1728840D88F9774506DD036EC">
    <w:name w:val="8DB0F6A1728840D88F9774506DD036EC"/>
  </w:style>
  <w:style w:type="paragraph" w:customStyle="1" w:styleId="C5C2CD0F5E9B4C01978102D1A41026A1">
    <w:name w:val="C5C2CD0F5E9B4C01978102D1A41026A1"/>
  </w:style>
  <w:style w:type="paragraph" w:customStyle="1" w:styleId="726A1D3B9FEE4CB19234D82E51AF8880">
    <w:name w:val="726A1D3B9FEE4CB19234D82E51AF8880"/>
  </w:style>
  <w:style w:type="paragraph" w:customStyle="1" w:styleId="EA49A74305FF4DC69D0A92E584CAB72D">
    <w:name w:val="EA49A74305FF4DC69D0A92E584CAB72D"/>
  </w:style>
  <w:style w:type="paragraph" w:customStyle="1" w:styleId="02DCFB716A714966BB57166D63097FBE">
    <w:name w:val="02DCFB716A714966BB57166D63097FBE"/>
  </w:style>
  <w:style w:type="paragraph" w:customStyle="1" w:styleId="CB5186B5B38B40F7A8114FDB41D64C78">
    <w:name w:val="CB5186B5B38B40F7A8114FDB41D64C78"/>
  </w:style>
  <w:style w:type="paragraph" w:customStyle="1" w:styleId="26988F9753B2439AA5681B686225AC46">
    <w:name w:val="26988F9753B2439AA5681B686225AC46"/>
  </w:style>
  <w:style w:type="paragraph" w:customStyle="1" w:styleId="A8849E446BA84A85A10E379995D21392">
    <w:name w:val="A8849E446BA84A85A10E379995D21392"/>
  </w:style>
  <w:style w:type="paragraph" w:customStyle="1" w:styleId="F5A0E18939A141E2AAE48D809A64B3B4">
    <w:name w:val="F5A0E18939A141E2AAE48D809A64B3B4"/>
  </w:style>
  <w:style w:type="paragraph" w:customStyle="1" w:styleId="5360713BE72B489B9238D22211374F8B">
    <w:name w:val="5360713BE72B489B9238D22211374F8B"/>
  </w:style>
  <w:style w:type="paragraph" w:customStyle="1" w:styleId="BD57983F602F4551A08A414F863ADA67">
    <w:name w:val="BD57983F602F4551A08A414F863ADA67"/>
  </w:style>
  <w:style w:type="paragraph" w:customStyle="1" w:styleId="7280DAC48BE94558A8C87911E4B49A45">
    <w:name w:val="7280DAC48BE94558A8C87911E4B49A45"/>
  </w:style>
  <w:style w:type="paragraph" w:customStyle="1" w:styleId="4E348F361161425FAE3A02B3EB29A390">
    <w:name w:val="4E348F361161425FAE3A02B3EB29A390"/>
  </w:style>
  <w:style w:type="paragraph" w:customStyle="1" w:styleId="5E98BF2FD0434AAEA2352EF3A7785DC4">
    <w:name w:val="5E98BF2FD0434AAEA2352EF3A7785DC4"/>
  </w:style>
  <w:style w:type="paragraph" w:customStyle="1" w:styleId="C4B5AF32B0CE48BFAAEF9BF2D5B17FEB">
    <w:name w:val="C4B5AF32B0CE48BFAAEF9BF2D5B17FEB"/>
  </w:style>
  <w:style w:type="paragraph" w:customStyle="1" w:styleId="D5DCB35EA249402EB25D7F2EA70E2DA5">
    <w:name w:val="D5DCB35EA249402EB25D7F2EA70E2DA5"/>
  </w:style>
  <w:style w:type="paragraph" w:customStyle="1" w:styleId="2F817E7F50204601A672A0F26AB177C0">
    <w:name w:val="2F817E7F50204601A672A0F26AB177C0"/>
  </w:style>
  <w:style w:type="paragraph" w:customStyle="1" w:styleId="1C1F196DE507489E8E74AC4AAE2E1D11">
    <w:name w:val="1C1F196DE507489E8E74AC4AAE2E1D11"/>
  </w:style>
  <w:style w:type="paragraph" w:customStyle="1" w:styleId="A7123B40D4EC454AA693A832AFDA0974">
    <w:name w:val="A7123B40D4EC454AA693A832AFDA0974"/>
  </w:style>
  <w:style w:type="paragraph" w:customStyle="1" w:styleId="E391C7F1977446769DDB0B8ED3BC0FBD">
    <w:name w:val="E391C7F1977446769DDB0B8ED3BC0FBD"/>
  </w:style>
  <w:style w:type="paragraph" w:customStyle="1" w:styleId="49E97FEFC70243D1AA6913A5F56B1C38">
    <w:name w:val="49E97FEFC70243D1AA6913A5F56B1C38"/>
  </w:style>
  <w:style w:type="paragraph" w:customStyle="1" w:styleId="9059B667915047049E1479B93A8820C9">
    <w:name w:val="9059B667915047049E1479B93A8820C9"/>
  </w:style>
  <w:style w:type="paragraph" w:customStyle="1" w:styleId="1148CF7955B04775A3CC7C838D05BB40">
    <w:name w:val="1148CF7955B04775A3CC7C838D05BB40"/>
  </w:style>
  <w:style w:type="paragraph" w:customStyle="1" w:styleId="2798649DED504E2DAB459B480999DBBF">
    <w:name w:val="2798649DED504E2DAB459B480999DBBF"/>
  </w:style>
  <w:style w:type="paragraph" w:customStyle="1" w:styleId="5F73B385B2DB47D2BE8EF477C7430A38">
    <w:name w:val="5F73B385B2DB47D2BE8EF477C7430A38"/>
  </w:style>
  <w:style w:type="paragraph" w:customStyle="1" w:styleId="C2B0CE42752042BC89638D667A67FAC5">
    <w:name w:val="C2B0CE42752042BC89638D667A67FAC5"/>
  </w:style>
  <w:style w:type="paragraph" w:customStyle="1" w:styleId="B98028035D2143E2B5A39D8D6409B272">
    <w:name w:val="B98028035D2143E2B5A39D8D6409B272"/>
  </w:style>
  <w:style w:type="paragraph" w:customStyle="1" w:styleId="B5FB9772922543C6B72CA54406D4765F">
    <w:name w:val="B5FB9772922543C6B72CA54406D4765F"/>
  </w:style>
  <w:style w:type="paragraph" w:customStyle="1" w:styleId="DF5BA0D09ECF4C1687D45216ED68F408">
    <w:name w:val="DF5BA0D09ECF4C1687D45216ED68F408"/>
  </w:style>
  <w:style w:type="paragraph" w:customStyle="1" w:styleId="4CAA281A40714F8792FEEBD2D251185C">
    <w:name w:val="4CAA281A40714F8792FEEBD2D251185C"/>
  </w:style>
  <w:style w:type="paragraph" w:customStyle="1" w:styleId="23F22E7F2E984B17A9F657C1530F7CB0">
    <w:name w:val="23F22E7F2E984B17A9F657C1530F7CB0"/>
  </w:style>
  <w:style w:type="paragraph" w:customStyle="1" w:styleId="495CA547B0F64DB5BE88DCA1D65BDEDE">
    <w:name w:val="495CA547B0F64DB5BE88DCA1D65BDEDE"/>
  </w:style>
  <w:style w:type="paragraph" w:customStyle="1" w:styleId="1D4500EE74204BAA990684CCB11BA423">
    <w:name w:val="1D4500EE74204BAA990684CCB11BA423"/>
  </w:style>
  <w:style w:type="paragraph" w:customStyle="1" w:styleId="A83704735A604B92BDA358C61980B8EA">
    <w:name w:val="A83704735A604B92BDA358C61980B8EA"/>
  </w:style>
  <w:style w:type="paragraph" w:customStyle="1" w:styleId="87D9926FCB5A4040823CBEFCAAEFF0D0">
    <w:name w:val="87D9926FCB5A4040823CBEFCAAEFF0D0"/>
  </w:style>
  <w:style w:type="paragraph" w:customStyle="1" w:styleId="A1B5278468584A939B2FB3BF48ACF950">
    <w:name w:val="A1B5278468584A939B2FB3BF48ACF950"/>
  </w:style>
  <w:style w:type="paragraph" w:customStyle="1" w:styleId="2FCEC69B615948E2BB7115AE8B5950B8">
    <w:name w:val="2FCEC69B615948E2BB7115AE8B5950B8"/>
  </w:style>
  <w:style w:type="paragraph" w:customStyle="1" w:styleId="AF6D339260B24648A831ABD6C961F647">
    <w:name w:val="AF6D339260B24648A831ABD6C961F647"/>
  </w:style>
  <w:style w:type="paragraph" w:customStyle="1" w:styleId="0FE5F5FC1A744685BB0B849EFC4D7328">
    <w:name w:val="0FE5F5FC1A744685BB0B849EFC4D7328"/>
  </w:style>
  <w:style w:type="paragraph" w:customStyle="1" w:styleId="21C1AAFEECBF4B4AA6C7893309AE497C">
    <w:name w:val="21C1AAFEECBF4B4AA6C7893309AE497C"/>
  </w:style>
  <w:style w:type="paragraph" w:customStyle="1" w:styleId="5D843D58C20E413888F829105A65125A">
    <w:name w:val="5D843D58C20E413888F829105A65125A"/>
  </w:style>
  <w:style w:type="paragraph" w:customStyle="1" w:styleId="93D0AE44F55149A1AFC196EB23C3C29C">
    <w:name w:val="93D0AE44F55149A1AFC196EB23C3C29C"/>
  </w:style>
  <w:style w:type="paragraph" w:customStyle="1" w:styleId="7870E5C865424A86ACE60FD311C0A454">
    <w:name w:val="7870E5C865424A86ACE60FD311C0A454"/>
  </w:style>
  <w:style w:type="paragraph" w:customStyle="1" w:styleId="65A473D1A06E4DCA8CFB55F84FB11336">
    <w:name w:val="65A473D1A06E4DCA8CFB55F84FB11336"/>
  </w:style>
  <w:style w:type="paragraph" w:customStyle="1" w:styleId="A4CD883148FF4747814A074BF1B27E7E">
    <w:name w:val="A4CD883148FF4747814A074BF1B27E7E"/>
  </w:style>
  <w:style w:type="paragraph" w:customStyle="1" w:styleId="9FFC8A2B356B42648D9D88F42BF27BCE">
    <w:name w:val="9FFC8A2B356B42648D9D88F42BF27BCE"/>
  </w:style>
  <w:style w:type="paragraph" w:customStyle="1" w:styleId="718A81FDB704423F9D748C5CD620851E">
    <w:name w:val="718A81FDB704423F9D748C5CD620851E"/>
  </w:style>
  <w:style w:type="paragraph" w:customStyle="1" w:styleId="2E52A820924A47AE903F8112C90F73EA">
    <w:name w:val="2E52A820924A47AE903F8112C90F73EA"/>
  </w:style>
  <w:style w:type="paragraph" w:customStyle="1" w:styleId="E26781721DD946889615F5045AAA5A51">
    <w:name w:val="E26781721DD946889615F5045AAA5A51"/>
  </w:style>
  <w:style w:type="paragraph" w:customStyle="1" w:styleId="036D422E09FE4F7AADFCFB5658820968">
    <w:name w:val="036D422E09FE4F7AADFCFB5658820968"/>
  </w:style>
  <w:style w:type="paragraph" w:customStyle="1" w:styleId="CE13493B2A964A7699DD94793D23967A">
    <w:name w:val="CE13493B2A964A7699DD94793D23967A"/>
  </w:style>
  <w:style w:type="paragraph" w:customStyle="1" w:styleId="21C3CAE1AC4C4B23A047A1B7CE99C205">
    <w:name w:val="21C3CAE1AC4C4B23A047A1B7CE99C205"/>
  </w:style>
  <w:style w:type="paragraph" w:customStyle="1" w:styleId="5FBCF8F750354FE791C561B14DFE6253">
    <w:name w:val="5FBCF8F750354FE791C561B14DFE6253"/>
  </w:style>
  <w:style w:type="paragraph" w:customStyle="1" w:styleId="B3929F6541BC4FD18D95FE3AA42CFC62">
    <w:name w:val="B3929F6541BC4FD18D95FE3AA42CFC62"/>
  </w:style>
  <w:style w:type="paragraph" w:customStyle="1" w:styleId="4AA85768A23B4B7D83DBDF549EE58BB8">
    <w:name w:val="4AA85768A23B4B7D83DBDF549EE58BB8"/>
  </w:style>
  <w:style w:type="paragraph" w:customStyle="1" w:styleId="690A78CD9CFF45B6ACA0E32EB5301994">
    <w:name w:val="690A78CD9CFF45B6ACA0E32EB5301994"/>
  </w:style>
  <w:style w:type="paragraph" w:customStyle="1" w:styleId="B39CC548A6B443C6A4D5D51CEA14DF72">
    <w:name w:val="B39CC548A6B443C6A4D5D51CEA14DF72"/>
  </w:style>
  <w:style w:type="paragraph" w:customStyle="1" w:styleId="EBC3115A84774C7E824DA85125EB5CFB">
    <w:name w:val="EBC3115A84774C7E824DA85125EB5CFB"/>
  </w:style>
  <w:style w:type="paragraph" w:customStyle="1" w:styleId="295586F0C9CA429083F762E10F6B8956">
    <w:name w:val="295586F0C9CA429083F762E10F6B8956"/>
  </w:style>
  <w:style w:type="paragraph" w:customStyle="1" w:styleId="A4C1B8362C76440BA68745E879F20EBD">
    <w:name w:val="A4C1B8362C76440BA68745E879F20EBD"/>
  </w:style>
  <w:style w:type="paragraph" w:customStyle="1" w:styleId="63E68A61CD6E4E8EA5C3A1DCCCC8322E">
    <w:name w:val="63E68A61CD6E4E8EA5C3A1DCCCC8322E"/>
  </w:style>
  <w:style w:type="paragraph" w:customStyle="1" w:styleId="368531AFFDCD485096E7D38D4A60F115">
    <w:name w:val="368531AFFDCD485096E7D38D4A60F115"/>
  </w:style>
  <w:style w:type="paragraph" w:customStyle="1" w:styleId="DCF21C2FDF9D4AD38C93CF3F6C160DC9">
    <w:name w:val="DCF21C2FDF9D4AD38C93CF3F6C160DC9"/>
  </w:style>
  <w:style w:type="paragraph" w:customStyle="1" w:styleId="1C2889BB5A0B4B299FC28DB922A3E0E7">
    <w:name w:val="1C2889BB5A0B4B299FC28DB922A3E0E7"/>
  </w:style>
  <w:style w:type="paragraph" w:customStyle="1" w:styleId="305856B059594A3C930F6ADFF7C2C28E">
    <w:name w:val="305856B059594A3C930F6ADFF7C2C28E"/>
  </w:style>
  <w:style w:type="paragraph" w:customStyle="1" w:styleId="4F262A37941547B5A3B35E1DD358F928">
    <w:name w:val="4F262A37941547B5A3B35E1DD358F928"/>
  </w:style>
  <w:style w:type="paragraph" w:customStyle="1" w:styleId="ADADE72FDDCF43BF8C6C204402586EBE">
    <w:name w:val="ADADE72FDDCF43BF8C6C204402586EBE"/>
  </w:style>
  <w:style w:type="paragraph" w:customStyle="1" w:styleId="40B26D8C7BDB4D6797FDA2D19CA5771A">
    <w:name w:val="40B26D8C7BDB4D6797FDA2D19CA5771A"/>
  </w:style>
  <w:style w:type="paragraph" w:customStyle="1" w:styleId="03ACF406C3364B77B46BD5530D5A8A65">
    <w:name w:val="03ACF406C3364B77B46BD5530D5A8A65"/>
  </w:style>
  <w:style w:type="paragraph" w:customStyle="1" w:styleId="2B4FBE42CD964017BBF5184E47B1BFA1">
    <w:name w:val="2B4FBE42CD964017BBF5184E47B1BFA1"/>
  </w:style>
  <w:style w:type="paragraph" w:customStyle="1" w:styleId="DD622A18350B40309372CDF8CA7FB269">
    <w:name w:val="DD622A18350B40309372CDF8CA7FB269"/>
  </w:style>
  <w:style w:type="paragraph" w:customStyle="1" w:styleId="A26871C95C594C7E9AD3CF488D535C14">
    <w:name w:val="A26871C95C594C7E9AD3CF488D535C14"/>
  </w:style>
  <w:style w:type="paragraph" w:customStyle="1" w:styleId="BDC3B55C8B3849F19C3366A6CA653983">
    <w:name w:val="BDC3B55C8B3849F19C3366A6CA653983"/>
  </w:style>
  <w:style w:type="paragraph" w:customStyle="1" w:styleId="86332D9EB4404BAC8CD362F30CDB4E07">
    <w:name w:val="86332D9EB4404BAC8CD362F30CDB4E07"/>
  </w:style>
  <w:style w:type="paragraph" w:customStyle="1" w:styleId="B8DA73663D7840B18E616EE37EC275D9">
    <w:name w:val="B8DA73663D7840B18E616EE37EC275D9"/>
  </w:style>
  <w:style w:type="paragraph" w:customStyle="1" w:styleId="96224B4007264503A7CB2DB944699D27">
    <w:name w:val="96224B4007264503A7CB2DB944699D27"/>
  </w:style>
  <w:style w:type="paragraph" w:customStyle="1" w:styleId="DBCD277889DD4BC787C6D395D10EC3CA">
    <w:name w:val="DBCD277889DD4BC787C6D395D10EC3CA"/>
  </w:style>
  <w:style w:type="paragraph" w:customStyle="1" w:styleId="F78BB68952A442DEBDCCD204C7981FA0">
    <w:name w:val="F78BB68952A442DEBDCCD204C7981FA0"/>
  </w:style>
  <w:style w:type="paragraph" w:customStyle="1" w:styleId="91F5100210D24CAB90AD9B8BFA124F29">
    <w:name w:val="91F5100210D24CAB90AD9B8BFA124F29"/>
  </w:style>
  <w:style w:type="paragraph" w:customStyle="1" w:styleId="8FB0EB0EBBA84E848752403A32B1FE04">
    <w:name w:val="8FB0EB0EBBA84E848752403A32B1FE04"/>
  </w:style>
  <w:style w:type="paragraph" w:customStyle="1" w:styleId="A7A9F60E4E91492C983D7174522C1C75">
    <w:name w:val="A7A9F60E4E91492C983D7174522C1C75"/>
  </w:style>
  <w:style w:type="paragraph" w:customStyle="1" w:styleId="A6129FBF2A09480C97429074247DE7DF">
    <w:name w:val="A6129FBF2A09480C97429074247DE7DF"/>
  </w:style>
  <w:style w:type="paragraph" w:customStyle="1" w:styleId="34DAD807988345739A7C5855D720BAE1">
    <w:name w:val="34DAD807988345739A7C5855D720BAE1"/>
  </w:style>
  <w:style w:type="paragraph" w:customStyle="1" w:styleId="87FDA07CF01F412BA747B63980AA103B">
    <w:name w:val="87FDA07CF01F412BA747B63980AA103B"/>
  </w:style>
  <w:style w:type="paragraph" w:customStyle="1" w:styleId="3B903001E4DB4DF8BE389C69B2EAFE4D">
    <w:name w:val="3B903001E4DB4DF8BE389C69B2EAFE4D"/>
  </w:style>
  <w:style w:type="paragraph" w:customStyle="1" w:styleId="5300635DD0A948B29FD738D4EF2DA20A">
    <w:name w:val="5300635DD0A948B29FD738D4EF2DA20A"/>
  </w:style>
  <w:style w:type="paragraph" w:customStyle="1" w:styleId="BCB6CFB273A2407A8131E3A58732DD30">
    <w:name w:val="BCB6CFB273A2407A8131E3A58732DD30"/>
  </w:style>
  <w:style w:type="paragraph" w:customStyle="1" w:styleId="F20227F3B5D44060936102F4A3DAE1CB">
    <w:name w:val="F20227F3B5D44060936102F4A3DAE1CB"/>
  </w:style>
  <w:style w:type="paragraph" w:customStyle="1" w:styleId="A5330C930FF14490B3483D1A903DE154">
    <w:name w:val="A5330C930FF14490B3483D1A903DE154"/>
  </w:style>
  <w:style w:type="paragraph" w:customStyle="1" w:styleId="9AABAFA8D247485484641D654A4925F6">
    <w:name w:val="9AABAFA8D247485484641D654A4925F6"/>
  </w:style>
  <w:style w:type="paragraph" w:customStyle="1" w:styleId="874578A1CE4547269A14258C8EC3DDE3">
    <w:name w:val="874578A1CE4547269A14258C8EC3DDE3"/>
  </w:style>
  <w:style w:type="paragraph" w:customStyle="1" w:styleId="1C5E1EE1670F4C32BA08931C6ADACD55">
    <w:name w:val="1C5E1EE1670F4C32BA08931C6ADACD55"/>
  </w:style>
  <w:style w:type="paragraph" w:customStyle="1" w:styleId="713FF899A760478E980AEF099162BA44">
    <w:name w:val="713FF899A760478E980AEF099162BA44"/>
  </w:style>
  <w:style w:type="paragraph" w:customStyle="1" w:styleId="6AB8DC52FE3F4BBC977A9F15314F73E6">
    <w:name w:val="6AB8DC52FE3F4BBC977A9F15314F73E6"/>
  </w:style>
  <w:style w:type="character" w:styleId="Emphasis">
    <w:name w:val="Emphasis"/>
    <w:basedOn w:val="DefaultParagraphFont"/>
    <w:uiPriority w:val="20"/>
    <w:qFormat/>
    <w:rsid w:val="0015667C"/>
    <w:rPr>
      <w:i/>
      <w:iCs/>
      <w:sz w:val="36"/>
      <w:szCs w:val="32"/>
    </w:rPr>
  </w:style>
  <w:style w:type="paragraph" w:customStyle="1" w:styleId="71B4F44256A94359A94EC106B93C2DB6">
    <w:name w:val="71B4F44256A94359A94EC106B93C2DB6"/>
  </w:style>
  <w:style w:type="paragraph" w:customStyle="1" w:styleId="F1608EF68A984928A2A0594E8B98AA1E">
    <w:name w:val="F1608EF68A984928A2A0594E8B98AA1E"/>
  </w:style>
  <w:style w:type="paragraph" w:customStyle="1" w:styleId="244C210BAE5F42B4ABD7FC68C8337434">
    <w:name w:val="244C210BAE5F42B4ABD7FC68C8337434"/>
  </w:style>
  <w:style w:type="paragraph" w:customStyle="1" w:styleId="122F62AE5BA949DF8A9A94FA35E1B21C">
    <w:name w:val="122F62AE5BA949DF8A9A94FA35E1B21C"/>
  </w:style>
  <w:style w:type="paragraph" w:customStyle="1" w:styleId="4E8B07E48AFB42FDA171BF9EE342E116">
    <w:name w:val="4E8B07E48AFB42FDA171BF9EE342E116"/>
    <w:rsid w:val="00893749"/>
  </w:style>
  <w:style w:type="paragraph" w:customStyle="1" w:styleId="D814B6B80ECE40E3ADC857D868EC2FA9">
    <w:name w:val="D814B6B80ECE40E3ADC857D868EC2FA9"/>
    <w:rsid w:val="00893749"/>
  </w:style>
  <w:style w:type="paragraph" w:customStyle="1" w:styleId="0AE469931CEB4700843F96CAB5A32B84">
    <w:name w:val="0AE469931CEB4700843F96CAB5A32B84"/>
    <w:rsid w:val="00893749"/>
  </w:style>
  <w:style w:type="paragraph" w:customStyle="1" w:styleId="F0293BD18E85445586DE3B66EE9D4B2F">
    <w:name w:val="F0293BD18E85445586DE3B66EE9D4B2F"/>
    <w:rsid w:val="00893749"/>
  </w:style>
  <w:style w:type="paragraph" w:customStyle="1" w:styleId="4A6E69960ED74F59AD5D34ECAA3935B8">
    <w:name w:val="4A6E69960ED74F59AD5D34ECAA3935B8"/>
    <w:rsid w:val="00893749"/>
  </w:style>
  <w:style w:type="paragraph" w:customStyle="1" w:styleId="CF4FDCC8946C47629DA0BDE3D6C032DD">
    <w:name w:val="CF4FDCC8946C47629DA0BDE3D6C032DD"/>
    <w:rsid w:val="00893749"/>
  </w:style>
  <w:style w:type="paragraph" w:customStyle="1" w:styleId="C741C0B51C994EAFA50D060D8DB3FE3F">
    <w:name w:val="C741C0B51C994EAFA50D060D8DB3FE3F"/>
    <w:rsid w:val="00893749"/>
  </w:style>
  <w:style w:type="paragraph" w:customStyle="1" w:styleId="BEB2CFF257F94DAA9861ABDC8E837E93">
    <w:name w:val="BEB2CFF257F94DAA9861ABDC8E837E93"/>
    <w:rsid w:val="00893749"/>
  </w:style>
  <w:style w:type="paragraph" w:customStyle="1" w:styleId="7CC49119FFB4469F9FEE21EE4CAA1386">
    <w:name w:val="7CC49119FFB4469F9FEE21EE4CAA1386"/>
    <w:rsid w:val="00893749"/>
  </w:style>
  <w:style w:type="paragraph" w:customStyle="1" w:styleId="2D4AB7E93EE44A0583465A0EC32D48F8">
    <w:name w:val="2D4AB7E93EE44A0583465A0EC32D48F8"/>
    <w:rsid w:val="00893749"/>
  </w:style>
  <w:style w:type="paragraph" w:customStyle="1" w:styleId="5A927BA572714B9B9E5836F8B7ED166A">
    <w:name w:val="5A927BA572714B9B9E5836F8B7ED166A"/>
    <w:rsid w:val="00893749"/>
  </w:style>
  <w:style w:type="paragraph" w:customStyle="1" w:styleId="AED331FC38EF425582583512E8030BC0">
    <w:name w:val="AED331FC38EF425582583512E8030BC0"/>
    <w:rsid w:val="00893749"/>
  </w:style>
  <w:style w:type="paragraph" w:customStyle="1" w:styleId="94F19586E6794249B9BE9663B7205C4F">
    <w:name w:val="94F19586E6794249B9BE9663B7205C4F"/>
    <w:rsid w:val="00893749"/>
  </w:style>
  <w:style w:type="paragraph" w:customStyle="1" w:styleId="EC4DB70045D7410DAB70DA1B602230D9">
    <w:name w:val="EC4DB70045D7410DAB70DA1B602230D9"/>
    <w:rsid w:val="00A165D1"/>
  </w:style>
  <w:style w:type="paragraph" w:customStyle="1" w:styleId="246B61262FF54061905D8CC7FB0A97D9">
    <w:name w:val="246B61262FF54061905D8CC7FB0A97D9"/>
    <w:rsid w:val="00A165D1"/>
  </w:style>
  <w:style w:type="paragraph" w:customStyle="1" w:styleId="1BDEE5DA5FE44708ABDA506E20E1B8DA">
    <w:name w:val="1BDEE5DA5FE44708ABDA506E20E1B8DA"/>
    <w:rsid w:val="00B17BCA"/>
  </w:style>
  <w:style w:type="paragraph" w:customStyle="1" w:styleId="A2492EC7D39441F9873D3715234E081B">
    <w:name w:val="A2492EC7D39441F9873D3715234E081B"/>
    <w:rsid w:val="00B17BCA"/>
  </w:style>
  <w:style w:type="paragraph" w:customStyle="1" w:styleId="67179ED2F8574E6A8CDE1B265B7A40D0">
    <w:name w:val="67179ED2F8574E6A8CDE1B265B7A40D0"/>
    <w:rsid w:val="00B17BCA"/>
  </w:style>
  <w:style w:type="paragraph" w:customStyle="1" w:styleId="E757686ECDF4489098B951FB98B601DA">
    <w:name w:val="E757686ECDF4489098B951FB98B601DA"/>
    <w:rsid w:val="00B17BCA"/>
  </w:style>
  <w:style w:type="paragraph" w:customStyle="1" w:styleId="AEDD25B157F94F4C98E4CFDC186AAC41">
    <w:name w:val="AEDD25B157F94F4C98E4CFDC186AAC41"/>
    <w:rsid w:val="00B2564E"/>
  </w:style>
  <w:style w:type="paragraph" w:customStyle="1" w:styleId="6AAE10F320F34D868CB23A4A83886368">
    <w:name w:val="6AAE10F320F34D868CB23A4A83886368"/>
    <w:rsid w:val="0015667C"/>
  </w:style>
  <w:style w:type="paragraph" w:customStyle="1" w:styleId="C0DC2DD617C047D288EAA6468E25E4B6">
    <w:name w:val="C0DC2DD617C047D288EAA6468E25E4B6"/>
    <w:rsid w:val="0015667C"/>
  </w:style>
  <w:style w:type="paragraph" w:customStyle="1" w:styleId="3F91ADAFC1574CA2842F53F8CA82EF91">
    <w:name w:val="3F91ADAFC1574CA2842F53F8CA82EF91"/>
    <w:rsid w:val="0015667C"/>
  </w:style>
  <w:style w:type="paragraph" w:customStyle="1" w:styleId="489BC2EF06AE4F55B976F8F5A79BF558">
    <w:name w:val="489BC2EF06AE4F55B976F8F5A79BF558"/>
    <w:rsid w:val="0015667C"/>
  </w:style>
  <w:style w:type="paragraph" w:customStyle="1" w:styleId="2BCE6595175C41B2A65947CE5C232452">
    <w:name w:val="2BCE6595175C41B2A65947CE5C232452"/>
    <w:rsid w:val="001566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0070C0"/>
      </a:hlink>
      <a:folHlink>
        <a:srgbClr val="8C8C8C"/>
      </a:folHlink>
    </a:clrScheme>
    <a:fontScheme name="Custom 28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F0E4C46-52BC-4AD4-8A39-E17B6AF522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7CAD09-5342-4C38-8FC4-7E4529E37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338BE5-2D31-4B76-92AF-844C61587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directory.dotx</Template>
  <TotalTime>0</TotalTime>
  <Pages>6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2023-12-19T14:12:00Z</dcterms:created>
  <dcterms:modified xsi:type="dcterms:W3CDTF">2023-12-19T14:12:00Z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